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82B8E" w14:textId="7060BEE9" w:rsidR="00370DAF" w:rsidRDefault="00667145">
      <w:pPr>
        <w:pStyle w:val="Title"/>
      </w:pPr>
      <w:r>
        <w:t xml:space="preserve">   </w:t>
      </w:r>
      <w:r>
        <w:rPr>
          <w:noProof/>
        </w:rPr>
        <w:drawing>
          <wp:inline distT="0" distB="0" distL="0" distR="0" wp14:anchorId="5620B30B" wp14:editId="4A324DF9">
            <wp:extent cx="2038350" cy="1297670"/>
            <wp:effectExtent l="0" t="0" r="0" b="0"/>
            <wp:docPr id="885116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16222" name="Picture 885116222"/>
                    <pic:cNvPicPr/>
                  </pic:nvPicPr>
                  <pic:blipFill>
                    <a:blip r:embed="rId8"/>
                    <a:stretch>
                      <a:fillRect/>
                    </a:stretch>
                  </pic:blipFill>
                  <pic:spPr>
                    <a:xfrm>
                      <a:off x="0" y="0"/>
                      <a:ext cx="2159708" cy="1374930"/>
                    </a:xfrm>
                    <a:prstGeom prst="rect">
                      <a:avLst/>
                    </a:prstGeom>
                  </pic:spPr>
                </pic:pic>
              </a:graphicData>
            </a:graphic>
          </wp:inline>
        </w:drawing>
      </w:r>
    </w:p>
    <w:p w14:paraId="6EF6340B" w14:textId="77777777" w:rsidR="00667145" w:rsidRPr="005E6AE7" w:rsidRDefault="00667145">
      <w:pPr>
        <w:pStyle w:val="Title"/>
        <w:rPr>
          <w:sz w:val="28"/>
          <w:szCs w:val="28"/>
        </w:rPr>
      </w:pPr>
    </w:p>
    <w:p w14:paraId="472BA9B9" w14:textId="2DF77564" w:rsidR="00370DAF" w:rsidRPr="00667145" w:rsidRDefault="00DB7F40" w:rsidP="00FB4F85">
      <w:pPr>
        <w:pStyle w:val="Subtitle"/>
        <w:spacing w:after="300"/>
        <w:rPr>
          <w:rFonts w:ascii="Elephant" w:hAnsi="Elephant"/>
          <w:b/>
          <w:bCs/>
          <w:color w:val="212121"/>
          <w:sz w:val="36"/>
          <w:szCs w:val="36"/>
        </w:rPr>
      </w:pPr>
      <w:r>
        <w:rPr>
          <w:rFonts w:ascii="Elephant" w:hAnsi="Elephant"/>
          <w:b/>
          <w:bCs/>
          <w:noProof/>
          <w:color w:val="212121"/>
          <w:sz w:val="36"/>
          <w:szCs w:val="36"/>
        </w:rPr>
        <mc:AlternateContent>
          <mc:Choice Requires="wps">
            <w:drawing>
              <wp:anchor distT="0" distB="0" distL="114300" distR="114300" simplePos="0" relativeHeight="251659264" behindDoc="0" locked="0" layoutInCell="1" allowOverlap="1" wp14:anchorId="095F57C5" wp14:editId="0493275F">
                <wp:simplePos x="0" y="0"/>
                <wp:positionH relativeFrom="margin">
                  <wp:align>right</wp:align>
                </wp:positionH>
                <wp:positionV relativeFrom="paragraph">
                  <wp:posOffset>2598420</wp:posOffset>
                </wp:positionV>
                <wp:extent cx="6838950" cy="4733925"/>
                <wp:effectExtent l="0" t="0" r="19050" b="28575"/>
                <wp:wrapNone/>
                <wp:docPr id="1186015757" name="Rectangle 6"/>
                <wp:cNvGraphicFramePr/>
                <a:graphic xmlns:a="http://schemas.openxmlformats.org/drawingml/2006/main">
                  <a:graphicData uri="http://schemas.microsoft.com/office/word/2010/wordprocessingShape">
                    <wps:wsp>
                      <wps:cNvSpPr/>
                      <wps:spPr>
                        <a:xfrm>
                          <a:off x="0" y="0"/>
                          <a:ext cx="6838950" cy="4733925"/>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B17588" w14:textId="5C12420E" w:rsidR="006F4885" w:rsidRPr="006F4885" w:rsidRDefault="006F4885" w:rsidP="006F4885">
                            <w:pPr>
                              <w:jc w:val="center"/>
                              <w:rPr>
                                <w:b/>
                                <w:bCs/>
                                <w:sz w:val="28"/>
                                <w:szCs w:val="28"/>
                                <w:u w:val="single"/>
                              </w:rPr>
                            </w:pPr>
                            <w:r w:rsidRPr="006F4885">
                              <w:rPr>
                                <w:b/>
                                <w:bCs/>
                                <w:sz w:val="28"/>
                                <w:szCs w:val="28"/>
                                <w:u w:val="single"/>
                              </w:rPr>
                              <w:t>ABOUT US</w:t>
                            </w:r>
                          </w:p>
                          <w:p w14:paraId="7C6CFED9" w14:textId="2765C132" w:rsidR="007E617A" w:rsidRPr="007E617A" w:rsidRDefault="007E617A" w:rsidP="007E617A">
                            <w:r w:rsidRPr="007E617A">
                              <w:t>The Kentucky ACDIS Chapter is a thriving and steadily growing professional community dedicated to supporting clinical documentation integrity (CDI) professionals across the state of Kentucky. Our chapter brings together CDI nurses and specialists to foster collaboration, professional growth, and meaningful connections with peers in the field.</w:t>
                            </w:r>
                          </w:p>
                          <w:p w14:paraId="7C79BB25" w14:textId="77777777" w:rsidR="007E617A" w:rsidRPr="007E617A" w:rsidRDefault="007E617A" w:rsidP="007E617A">
                            <w:r w:rsidRPr="007E617A">
                              <w:t>Following a leadership transition in 2024, the chapter has remained committed to delivering timely insights and resources from Association of Clinical Documentation Integrity Specialists. We provide members with valuable opportunities for engagement and development through a variety of initiatives, including an annual in-person conference, educational webinars, access to ACDIS continuing education credits, and pathways for members to take on leadership roles within the chapter.</w:t>
                            </w:r>
                          </w:p>
                          <w:p w14:paraId="650D856E" w14:textId="77777777" w:rsidR="007E617A" w:rsidRPr="007E617A" w:rsidRDefault="007E617A" w:rsidP="007E617A">
                            <w:r w:rsidRPr="007E617A">
                              <w:t>Through these efforts, the Kentucky ACDIS Chapter continues to strengthen the CDI community across the state while supporting excellence in clinical documentation practice.</w:t>
                            </w:r>
                          </w:p>
                          <w:p w14:paraId="62B8B601" w14:textId="77777777" w:rsidR="0082790B" w:rsidRDefault="0082790B" w:rsidP="00DB7F40"/>
                          <w:p w14:paraId="0D3A48A1" w14:textId="1C7ADAAF" w:rsidR="0082790B" w:rsidRPr="00096A59" w:rsidRDefault="00096A59" w:rsidP="00DB7F40">
                            <w:pPr>
                              <w:rPr>
                                <w:b/>
                                <w:bCs/>
                                <w:sz w:val="32"/>
                                <w:szCs w:val="32"/>
                                <w:u w:val="single"/>
                              </w:rPr>
                            </w:pPr>
                            <w:r w:rsidRPr="00096A59">
                              <w:rPr>
                                <w:b/>
                                <w:bCs/>
                                <w:sz w:val="32"/>
                                <w:szCs w:val="32"/>
                                <w:u w:val="single"/>
                              </w:rPr>
                              <w:t>KYACDIS LEADERSHIP TEAM</w:t>
                            </w:r>
                            <w:r w:rsidR="0082790B" w:rsidRPr="00096A59">
                              <w:rPr>
                                <w:b/>
                                <w:bCs/>
                                <w:sz w:val="32"/>
                                <w:szCs w:val="32"/>
                                <w:u w:val="single"/>
                              </w:rPr>
                              <w:t>:</w:t>
                            </w:r>
                          </w:p>
                          <w:p w14:paraId="6F00E41F" w14:textId="04DB1D76" w:rsidR="0082790B" w:rsidRDefault="0082790B" w:rsidP="00DB7F40">
                            <w:r w:rsidRPr="001633A1">
                              <w:rPr>
                                <w:b/>
                                <w:bCs/>
                              </w:rPr>
                              <w:t>President</w:t>
                            </w:r>
                            <w:r>
                              <w:t xml:space="preserve"> – </w:t>
                            </w:r>
                            <w:r w:rsidRPr="001633A1">
                              <w:t>Cindy Ballard BSN, RN</w:t>
                            </w:r>
                          </w:p>
                          <w:p w14:paraId="2EB245B0" w14:textId="7C5E546E" w:rsidR="0082790B" w:rsidRPr="001633A1" w:rsidRDefault="0082790B" w:rsidP="00DB7F40">
                            <w:pPr>
                              <w:rPr>
                                <w:b/>
                                <w:bCs/>
                              </w:rPr>
                            </w:pPr>
                            <w:r w:rsidRPr="001633A1">
                              <w:rPr>
                                <w:b/>
                                <w:bCs/>
                              </w:rPr>
                              <w:t>Vice-President</w:t>
                            </w:r>
                            <w:r>
                              <w:t xml:space="preserve"> </w:t>
                            </w:r>
                            <w:r w:rsidR="005E5B21">
                              <w:t>–</w:t>
                            </w:r>
                            <w:r>
                              <w:t xml:space="preserve"> </w:t>
                            </w:r>
                            <w:r w:rsidR="005E5B21" w:rsidRPr="001633A1">
                              <w:t>Pamela Florence BSN, RN, CDIP</w:t>
                            </w:r>
                          </w:p>
                          <w:p w14:paraId="2E5034D5" w14:textId="142E5413" w:rsidR="005E5B21" w:rsidRPr="001633A1" w:rsidRDefault="005E5B21" w:rsidP="00DB7F40">
                            <w:r w:rsidRPr="001633A1">
                              <w:rPr>
                                <w:b/>
                                <w:bCs/>
                              </w:rPr>
                              <w:t>Secretary</w:t>
                            </w:r>
                            <w:r w:rsidRPr="001633A1">
                              <w:t xml:space="preserve"> </w:t>
                            </w:r>
                            <w:r w:rsidRPr="001633A1">
                              <w:rPr>
                                <w:b/>
                                <w:bCs/>
                              </w:rPr>
                              <w:t xml:space="preserve">– </w:t>
                            </w:r>
                            <w:r w:rsidRPr="001633A1">
                              <w:t xml:space="preserve">Alicia </w:t>
                            </w:r>
                            <w:r w:rsidR="001633A1" w:rsidRPr="001633A1">
                              <w:t>Mitchell MSN</w:t>
                            </w:r>
                            <w:r w:rsidR="00EB1F57" w:rsidRPr="001633A1">
                              <w:t>, RN, CCDS</w:t>
                            </w:r>
                          </w:p>
                          <w:p w14:paraId="3F9A94D0" w14:textId="14513D63" w:rsidR="00EB1F57" w:rsidRPr="001633A1" w:rsidRDefault="00EB1F57" w:rsidP="00DB7F40">
                            <w:pPr>
                              <w:rPr>
                                <w:b/>
                                <w:bCs/>
                              </w:rPr>
                            </w:pPr>
                            <w:r w:rsidRPr="001633A1">
                              <w:rPr>
                                <w:b/>
                                <w:bCs/>
                              </w:rPr>
                              <w:t>Treasurer</w:t>
                            </w:r>
                            <w:r w:rsidRPr="001633A1">
                              <w:t xml:space="preserve"> – Daniel</w:t>
                            </w:r>
                            <w:r w:rsidR="006F4885">
                              <w:t>le</w:t>
                            </w:r>
                            <w:r w:rsidRPr="001633A1">
                              <w:t xml:space="preserve"> Skeens RN,</w:t>
                            </w:r>
                            <w:r w:rsidR="001633A1" w:rsidRPr="001633A1">
                              <w:t xml:space="preserve"> </w:t>
                            </w:r>
                            <w:r w:rsidRPr="001633A1">
                              <w:t>MSN,</w:t>
                            </w:r>
                            <w:r w:rsidR="001633A1" w:rsidRPr="001633A1">
                              <w:t xml:space="preserve"> </w:t>
                            </w:r>
                            <w:r w:rsidRPr="001633A1">
                              <w:t>CCDS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F57C5" id="Rectangle 6" o:spid="_x0000_s1026" style="position:absolute;left:0;text-align:left;margin-left:487.3pt;margin-top:204.6pt;width:538.5pt;height:372.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" fillcolor="#a7cee8 [1941]" strokecolor="#08151f [484]" strokeweight="1pt">
                <v:textbox>
                  <w:txbxContent>
                    <w:p w14:paraId="05B17588" w14:textId="5C12420E" w:rsidR="006F4885" w:rsidRPr="006F4885" w:rsidRDefault="006F4885" w:rsidP="006F4885">
                      <w:pPr>
                        <w:jc w:val="center"/>
                        <w:rPr>
                          <w:b/>
                          <w:bCs/>
                          <w:sz w:val="28"/>
                          <w:szCs w:val="28"/>
                          <w:u w:val="single"/>
                        </w:rPr>
                      </w:pPr>
                      <w:r w:rsidRPr="006F4885">
                        <w:rPr>
                          <w:b/>
                          <w:bCs/>
                          <w:sz w:val="28"/>
                          <w:szCs w:val="28"/>
                          <w:u w:val="single"/>
                        </w:rPr>
                        <w:t>ABOUT US</w:t>
                      </w:r>
                    </w:p>
                    <w:p w14:paraId="7C6CFED9" w14:textId="2765C132" w:rsidR="007E617A" w:rsidRPr="007E617A" w:rsidRDefault="007E617A" w:rsidP="007E617A">
                      <w:r w:rsidRPr="007E617A">
                        <w:t>The Kentucky ACDIS Chapter is a thriving and steadily growing professional community dedicated to supporting clinical documentation integrity (CDI) professionals across the state of Kentucky. Our chapter brings together CDI nurses and specialists to foster collaboration, professional growth, and meaningful connections with peers in the field.</w:t>
                      </w:r>
                    </w:p>
                    <w:p w14:paraId="7C79BB25" w14:textId="77777777" w:rsidR="007E617A" w:rsidRPr="007E617A" w:rsidRDefault="007E617A" w:rsidP="007E617A">
                      <w:r w:rsidRPr="007E617A">
                        <w:t>Following a leadership transition in 2024, the chapter has remained committed to delivering timely insights and resources from Association of Clinical Documentation Integrity Specialists. We provide members with valuable opportunities for engagement and development through a variety of initiatives, including an annual in-person conference, educational webinars, access to ACDIS continuing education credits, and pathways for members to take on leadership roles within the chapter.</w:t>
                      </w:r>
                    </w:p>
                    <w:p w14:paraId="650D856E" w14:textId="77777777" w:rsidR="007E617A" w:rsidRPr="007E617A" w:rsidRDefault="007E617A" w:rsidP="007E617A">
                      <w:r w:rsidRPr="007E617A">
                        <w:t>Through these efforts, the Kentucky ACDIS Chapter continues to strengthen the CDI community across the state while supporting excellence in clinical documentation practice.</w:t>
                      </w:r>
                    </w:p>
                    <w:p w14:paraId="62B8B601" w14:textId="77777777" w:rsidR="0082790B" w:rsidRDefault="0082790B" w:rsidP="00DB7F40"/>
                    <w:p w14:paraId="0D3A48A1" w14:textId="1C7ADAAF" w:rsidR="0082790B" w:rsidRPr="00096A59" w:rsidRDefault="00096A59" w:rsidP="00DB7F40">
                      <w:pPr>
                        <w:rPr>
                          <w:b/>
                          <w:bCs/>
                          <w:sz w:val="32"/>
                          <w:szCs w:val="32"/>
                          <w:u w:val="single"/>
                        </w:rPr>
                      </w:pPr>
                      <w:r w:rsidRPr="00096A59">
                        <w:rPr>
                          <w:b/>
                          <w:bCs/>
                          <w:sz w:val="32"/>
                          <w:szCs w:val="32"/>
                          <w:u w:val="single"/>
                        </w:rPr>
                        <w:t>KYACDIS LEADERSHIP TEAM</w:t>
                      </w:r>
                      <w:r w:rsidR="0082790B" w:rsidRPr="00096A59">
                        <w:rPr>
                          <w:b/>
                          <w:bCs/>
                          <w:sz w:val="32"/>
                          <w:szCs w:val="32"/>
                          <w:u w:val="single"/>
                        </w:rPr>
                        <w:t>:</w:t>
                      </w:r>
                    </w:p>
                    <w:p w14:paraId="6F00E41F" w14:textId="04DB1D76" w:rsidR="0082790B" w:rsidRDefault="0082790B" w:rsidP="00DB7F40">
                      <w:r w:rsidRPr="001633A1">
                        <w:rPr>
                          <w:b/>
                          <w:bCs/>
                        </w:rPr>
                        <w:t>President</w:t>
                      </w:r>
                      <w:r>
                        <w:t xml:space="preserve"> – </w:t>
                      </w:r>
                      <w:r w:rsidRPr="001633A1">
                        <w:t>Cindy Ballard BSN, RN</w:t>
                      </w:r>
                    </w:p>
                    <w:p w14:paraId="2EB245B0" w14:textId="7C5E546E" w:rsidR="0082790B" w:rsidRPr="001633A1" w:rsidRDefault="0082790B" w:rsidP="00DB7F40">
                      <w:pPr>
                        <w:rPr>
                          <w:b/>
                          <w:bCs/>
                        </w:rPr>
                      </w:pPr>
                      <w:r w:rsidRPr="001633A1">
                        <w:rPr>
                          <w:b/>
                          <w:bCs/>
                        </w:rPr>
                        <w:t>Vice-President</w:t>
                      </w:r>
                      <w:r>
                        <w:t xml:space="preserve"> </w:t>
                      </w:r>
                      <w:r w:rsidR="005E5B21">
                        <w:t>–</w:t>
                      </w:r>
                      <w:r>
                        <w:t xml:space="preserve"> </w:t>
                      </w:r>
                      <w:r w:rsidR="005E5B21" w:rsidRPr="001633A1">
                        <w:t>Pamela Florence BSN, RN, CDIP</w:t>
                      </w:r>
                    </w:p>
                    <w:p w14:paraId="2E5034D5" w14:textId="142E5413" w:rsidR="005E5B21" w:rsidRPr="001633A1" w:rsidRDefault="005E5B21" w:rsidP="00DB7F40">
                      <w:r w:rsidRPr="001633A1">
                        <w:rPr>
                          <w:b/>
                          <w:bCs/>
                        </w:rPr>
                        <w:t>Secretary</w:t>
                      </w:r>
                      <w:r w:rsidRPr="001633A1">
                        <w:t xml:space="preserve"> </w:t>
                      </w:r>
                      <w:r w:rsidRPr="001633A1">
                        <w:rPr>
                          <w:b/>
                          <w:bCs/>
                        </w:rPr>
                        <w:t xml:space="preserve">– </w:t>
                      </w:r>
                      <w:r w:rsidRPr="001633A1">
                        <w:t xml:space="preserve">Alicia </w:t>
                      </w:r>
                      <w:r w:rsidR="001633A1" w:rsidRPr="001633A1">
                        <w:t>Mitchell MSN</w:t>
                      </w:r>
                      <w:r w:rsidR="00EB1F57" w:rsidRPr="001633A1">
                        <w:t>, RN, CCDS</w:t>
                      </w:r>
                    </w:p>
                    <w:p w14:paraId="3F9A94D0" w14:textId="14513D63" w:rsidR="00EB1F57" w:rsidRPr="001633A1" w:rsidRDefault="00EB1F57" w:rsidP="00DB7F40">
                      <w:pPr>
                        <w:rPr>
                          <w:b/>
                          <w:bCs/>
                        </w:rPr>
                      </w:pPr>
                      <w:r w:rsidRPr="001633A1">
                        <w:rPr>
                          <w:b/>
                          <w:bCs/>
                        </w:rPr>
                        <w:t>Treasurer</w:t>
                      </w:r>
                      <w:r w:rsidRPr="001633A1">
                        <w:t xml:space="preserve"> – Daniel</w:t>
                      </w:r>
                      <w:r w:rsidR="006F4885">
                        <w:t>le</w:t>
                      </w:r>
                      <w:r w:rsidRPr="001633A1">
                        <w:t xml:space="preserve"> Skeens RN,</w:t>
                      </w:r>
                      <w:r w:rsidR="001633A1" w:rsidRPr="001633A1">
                        <w:t xml:space="preserve"> </w:t>
                      </w:r>
                      <w:r w:rsidRPr="001633A1">
                        <w:t>MSN,</w:t>
                      </w:r>
                      <w:r w:rsidR="001633A1" w:rsidRPr="001633A1">
                        <w:t xml:space="preserve"> </w:t>
                      </w:r>
                      <w:r w:rsidRPr="001633A1">
                        <w:t>CCDS</w:t>
                      </w:r>
                    </w:p>
                  </w:txbxContent>
                </v:textbox>
                <w10:wrap anchorx="margin"/>
              </v:rect>
            </w:pict>
          </mc:Fallback>
        </mc:AlternateContent>
      </w:r>
      <w:r w:rsidR="00667145">
        <w:rPr>
          <w:rFonts w:ascii="Elephant" w:hAnsi="Elephant"/>
          <w:b/>
          <w:bCs/>
          <w:color w:val="212121"/>
          <w:sz w:val="36"/>
          <w:szCs w:val="36"/>
        </w:rPr>
        <w:t xml:space="preserve">           </w:t>
      </w:r>
      <w:r w:rsidR="00667145" w:rsidRPr="00667145">
        <w:rPr>
          <w:rFonts w:ascii="Elephant" w:hAnsi="Elephant"/>
          <w:b/>
          <w:bCs/>
          <w:color w:val="212121"/>
          <w:sz w:val="36"/>
          <w:szCs w:val="36"/>
        </w:rPr>
        <w:t>newsletter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44AE4" w14:paraId="591B9492" w14:textId="77777777" w:rsidTr="00241AE1">
        <w:trPr>
          <w:trHeight w:val="342"/>
        </w:trPr>
        <w:tc>
          <w:tcPr>
            <w:tcW w:w="3612" w:type="dxa"/>
          </w:tcPr>
          <w:p w14:paraId="36E13871" w14:textId="77777777" w:rsidR="00B44AE4" w:rsidRPr="00B44AE4" w:rsidRDefault="00B44AE4" w:rsidP="00FB4F85">
            <w:pPr>
              <w:rPr>
                <w:noProof/>
              </w:rPr>
            </w:pPr>
          </w:p>
        </w:tc>
        <w:tc>
          <w:tcPr>
            <w:tcW w:w="3576" w:type="dxa"/>
            <w:tcMar>
              <w:left w:w="288" w:type="dxa"/>
              <w:right w:w="0" w:type="dxa"/>
            </w:tcMar>
          </w:tcPr>
          <w:p w14:paraId="793F199E" w14:textId="77777777" w:rsidR="00B44AE4" w:rsidRPr="00B44AE4" w:rsidRDefault="00B44AE4" w:rsidP="00984BB5">
            <w:pPr>
              <w:ind w:left="-294"/>
              <w:rPr>
                <w:noProof/>
              </w:rPr>
            </w:pPr>
          </w:p>
        </w:tc>
        <w:tc>
          <w:tcPr>
            <w:tcW w:w="3612" w:type="dxa"/>
          </w:tcPr>
          <w:p w14:paraId="04C6C90C" w14:textId="77777777" w:rsidR="00B44AE4" w:rsidRPr="00B44AE4" w:rsidRDefault="00B44AE4" w:rsidP="00FB4F85">
            <w:pPr>
              <w:rPr>
                <w:noProof/>
              </w:rPr>
            </w:pPr>
          </w:p>
        </w:tc>
      </w:tr>
      <w:tr w:rsidR="00A5487A" w14:paraId="77EE86E5" w14:textId="77777777" w:rsidTr="00241AE1">
        <w:trPr>
          <w:trHeight w:val="3132"/>
        </w:trPr>
        <w:tc>
          <w:tcPr>
            <w:tcW w:w="3612" w:type="dxa"/>
            <w:tcBorders>
              <w:right w:val="single" w:sz="24" w:space="0" w:color="23316B" w:themeColor="text2"/>
            </w:tcBorders>
          </w:tcPr>
          <w:p w14:paraId="121F7C42" w14:textId="77777777" w:rsidR="00FB4F85" w:rsidRDefault="00FB4F85" w:rsidP="00FB4F85">
            <w:r>
              <w:rPr>
                <w:noProof/>
              </w:rPr>
              <mc:AlternateContent>
                <mc:Choice Requires="wps">
                  <w:drawing>
                    <wp:inline distT="0" distB="0" distL="0" distR="0" wp14:anchorId="684B1EC2" wp14:editId="7F4C3A84">
                      <wp:extent cx="2279561" cy="2008505"/>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8505"/>
                              </a:xfrm>
                              <a:prstGeom prst="rect">
                                <a:avLst/>
                              </a:prstGeom>
                              <a:noFill/>
                              <a:ln w="9525">
                                <a:noFill/>
                                <a:miter lim="800000"/>
                                <a:headEnd/>
                                <a:tailEnd/>
                              </a:ln>
                            </wps:spPr>
                            <wps:txbx>
                              <w:txbxContent>
                                <w:p w14:paraId="6E543D27" w14:textId="5C13E942" w:rsidR="004766A7" w:rsidRPr="005E6AE7" w:rsidRDefault="005E6AE7" w:rsidP="005E6AE7">
                                  <w:pPr>
                                    <w:pStyle w:val="Heading5"/>
                                    <w:rPr>
                                      <w:b/>
                                      <w:bCs/>
                                    </w:rPr>
                                  </w:pPr>
                                  <w:r w:rsidRPr="005E6AE7">
                                    <w:rPr>
                                      <w:b/>
                                      <w:bCs/>
                                    </w:rPr>
                                    <w:t>welcome to our chapter newsletter!</w:t>
                                  </w:r>
                                </w:p>
                                <w:p w14:paraId="2B42D9A6" w14:textId="77777777" w:rsidR="005E6AE7" w:rsidRDefault="005E6AE7" w:rsidP="005E6AE7"/>
                                <w:p w14:paraId="450CA10E" w14:textId="6BB67742" w:rsidR="005E6AE7" w:rsidRPr="005E6AE7" w:rsidRDefault="005E6AE7" w:rsidP="005E6AE7">
                                  <w:pPr>
                                    <w:pStyle w:val="ListParagraph"/>
                                    <w:numPr>
                                      <w:ilvl w:val="0"/>
                                      <w:numId w:val="14"/>
                                    </w:numPr>
                                  </w:pPr>
                                  <w:r>
                                    <w:t>Section 1: About Us</w:t>
                                  </w:r>
                                </w:p>
                              </w:txbxContent>
                            </wps:txbx>
                            <wps:bodyPr rot="0" vert="horz" wrap="square" lIns="91440" tIns="91440" rIns="91440" bIns="45720" anchor="t" anchorCtr="0">
                              <a:noAutofit/>
                            </wps:bodyPr>
                          </wps:wsp>
                        </a:graphicData>
                      </a:graphic>
                    </wp:inline>
                  </w:drawing>
                </mc:Choice>
                <mc:Fallback>
                  <w:pict>
                    <v:shapetype w14:anchorId="684B1EC2" id="_x0000_t202" coordsize="21600,21600" o:spt="202" path="m,l,21600r21600,l21600,xe">
                      <v:stroke joinstyle="miter"/>
                      <v:path gradientshapeok="t" o:connecttype="rect"/>
                    </v:shapetype>
                    <v:shape id="Text Box 2" o:spid="_x0000_s1027" type="#_x0000_t202" alt="Text box to enter heading and description" style="width:179.5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" filled="f" stroked="f">
                      <v:textbox inset=",7.2pt">
                        <w:txbxContent>
                          <w:p w14:paraId="6E543D27" w14:textId="5C13E942" w:rsidR="004766A7" w:rsidRPr="005E6AE7" w:rsidRDefault="005E6AE7" w:rsidP="005E6AE7">
                            <w:pPr>
                              <w:pStyle w:val="Heading5"/>
                              <w:rPr>
                                <w:b/>
                                <w:bCs/>
                              </w:rPr>
                            </w:pPr>
                            <w:r w:rsidRPr="005E6AE7">
                              <w:rPr>
                                <w:b/>
                                <w:bCs/>
                              </w:rPr>
                              <w:t>welcome to our chapter newsletter!</w:t>
                            </w:r>
                          </w:p>
                          <w:p w14:paraId="2B42D9A6" w14:textId="77777777" w:rsidR="005E6AE7" w:rsidRDefault="005E6AE7" w:rsidP="005E6AE7"/>
                          <w:p w14:paraId="450CA10E" w14:textId="6BB67742" w:rsidR="005E6AE7" w:rsidRPr="005E6AE7" w:rsidRDefault="005E6AE7" w:rsidP="005E6AE7">
                            <w:pPr>
                              <w:pStyle w:val="ListParagraph"/>
                              <w:numPr>
                                <w:ilvl w:val="0"/>
                                <w:numId w:val="14"/>
                              </w:numPr>
                            </w:pPr>
                            <w:r>
                              <w:t>Section 1: About Us</w:t>
                            </w:r>
                          </w:p>
                        </w:txbxContent>
                      </v:textbox>
                      <w10:anchorlock/>
                    </v:shape>
                  </w:pict>
                </mc:Fallback>
              </mc:AlternateContent>
            </w:r>
          </w:p>
        </w:tc>
        <w:tc>
          <w:tcPr>
            <w:tcW w:w="3576" w:type="dxa"/>
            <w:tcBorders>
              <w:left w:val="single" w:sz="24" w:space="0" w:color="23316B" w:themeColor="text2"/>
              <w:right w:val="single" w:sz="24" w:space="0" w:color="23316B" w:themeColor="text2"/>
            </w:tcBorders>
            <w:tcMar>
              <w:left w:w="288" w:type="dxa"/>
              <w:right w:w="0" w:type="dxa"/>
            </w:tcMar>
          </w:tcPr>
          <w:p w14:paraId="5CEEB3EF" w14:textId="77777777" w:rsidR="00FB4F85" w:rsidRPr="00984BB5" w:rsidRDefault="00984BB5" w:rsidP="00984BB5">
            <w:pPr>
              <w:ind w:left="-294"/>
            </w:pPr>
            <w:r>
              <w:rPr>
                <w:noProof/>
              </w:rPr>
              <mc:AlternateContent>
                <mc:Choice Requires="wps">
                  <w:drawing>
                    <wp:inline distT="0" distB="0" distL="0" distR="0" wp14:anchorId="6F33DFCC" wp14:editId="027DC6F7">
                      <wp:extent cx="2279561" cy="2008505"/>
                      <wp:effectExtent l="0" t="0" r="0" b="127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8505"/>
                              </a:xfrm>
                              <a:prstGeom prst="rect">
                                <a:avLst/>
                              </a:prstGeom>
                              <a:noFill/>
                              <a:ln w="9525">
                                <a:noFill/>
                                <a:miter lim="800000"/>
                                <a:headEnd/>
                                <a:tailEnd/>
                              </a:ln>
                            </wps:spPr>
                            <wps:txbx>
                              <w:txbxContent>
                                <w:p w14:paraId="5481FE1D" w14:textId="241450FE" w:rsidR="00984BB5" w:rsidRDefault="005E6AE7" w:rsidP="00B0545B">
                                  <w:pPr>
                                    <w:pStyle w:val="Heading6"/>
                                  </w:pPr>
                                  <w:r>
                                    <w:t>Membership/Dues:</w:t>
                                  </w:r>
                                </w:p>
                                <w:p w14:paraId="71A8DC59" w14:textId="77777777" w:rsidR="005E6AE7" w:rsidRDefault="005E6AE7" w:rsidP="005E6AE7"/>
                                <w:p w14:paraId="2EFBD61A" w14:textId="7508E793" w:rsidR="005E6AE7" w:rsidRDefault="005E6AE7" w:rsidP="005E6AE7">
                                  <w:pPr>
                                    <w:pStyle w:val="ListParagraph"/>
                                    <w:numPr>
                                      <w:ilvl w:val="0"/>
                                      <w:numId w:val="12"/>
                                    </w:numPr>
                                  </w:pPr>
                                  <w:r>
                                    <w:t>Learn about all the reasons why you should join the chapter!</w:t>
                                  </w:r>
                                </w:p>
                                <w:p w14:paraId="3D655F61" w14:textId="77777777" w:rsidR="005E6AE7" w:rsidRPr="005E6AE7" w:rsidRDefault="005E6AE7" w:rsidP="005E6AE7"/>
                                <w:p w14:paraId="19FE77C7" w14:textId="25A78550" w:rsidR="00984BB5" w:rsidRPr="004766A7" w:rsidRDefault="00984BB5" w:rsidP="00B43864">
                                  <w:pPr>
                                    <w:spacing w:before="100" w:after="0"/>
                                  </w:pPr>
                                </w:p>
                              </w:txbxContent>
                            </wps:txbx>
                            <wps:bodyPr rot="0" vert="horz" wrap="square" lIns="91440" tIns="91440" rIns="91440" bIns="45720" anchor="t" anchorCtr="0">
                              <a:noAutofit/>
                            </wps:bodyPr>
                          </wps:wsp>
                        </a:graphicData>
                      </a:graphic>
                    </wp:inline>
                  </w:drawing>
                </mc:Choice>
                <mc:Fallback>
                  <w:pict>
                    <v:shape w14:anchorId="6F33DFCC" id="_x0000_s1028" type="#_x0000_t202" alt="Text box to enter heading and description" style="width:179.5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" filled="f" stroked="f">
                      <v:textbox inset=",7.2pt">
                        <w:txbxContent>
                          <w:p w14:paraId="5481FE1D" w14:textId="241450FE" w:rsidR="00984BB5" w:rsidRDefault="005E6AE7" w:rsidP="00B0545B">
                            <w:pPr>
                              <w:pStyle w:val="Heading6"/>
                            </w:pPr>
                            <w:r>
                              <w:t>Membership/Dues:</w:t>
                            </w:r>
                          </w:p>
                          <w:p w14:paraId="71A8DC59" w14:textId="77777777" w:rsidR="005E6AE7" w:rsidRDefault="005E6AE7" w:rsidP="005E6AE7"/>
                          <w:p w14:paraId="2EFBD61A" w14:textId="7508E793" w:rsidR="005E6AE7" w:rsidRDefault="005E6AE7" w:rsidP="005E6AE7">
                            <w:pPr>
                              <w:pStyle w:val="ListParagraph"/>
                              <w:numPr>
                                <w:ilvl w:val="0"/>
                                <w:numId w:val="12"/>
                              </w:numPr>
                            </w:pPr>
                            <w:r>
                              <w:t>Learn about all the reasons why you should join the chapter!</w:t>
                            </w:r>
                          </w:p>
                          <w:p w14:paraId="3D655F61" w14:textId="77777777" w:rsidR="005E6AE7" w:rsidRPr="005E6AE7" w:rsidRDefault="005E6AE7" w:rsidP="005E6AE7"/>
                          <w:p w14:paraId="19FE77C7" w14:textId="25A78550" w:rsidR="00984BB5" w:rsidRPr="004766A7" w:rsidRDefault="00984BB5" w:rsidP="00B43864">
                            <w:pPr>
                              <w:spacing w:before="100" w:after="0"/>
                            </w:pPr>
                          </w:p>
                        </w:txbxContent>
                      </v:textbox>
                      <w10:anchorlock/>
                    </v:shape>
                  </w:pict>
                </mc:Fallback>
              </mc:AlternateContent>
            </w:r>
          </w:p>
        </w:tc>
        <w:tc>
          <w:tcPr>
            <w:tcW w:w="3612" w:type="dxa"/>
            <w:tcBorders>
              <w:left w:val="single" w:sz="24" w:space="0" w:color="23316B" w:themeColor="text2"/>
            </w:tcBorders>
          </w:tcPr>
          <w:p w14:paraId="4C79CE5C" w14:textId="77777777" w:rsidR="00FB4F85" w:rsidRDefault="00984BB5" w:rsidP="00FB4F85">
            <w:r>
              <w:rPr>
                <w:noProof/>
              </w:rPr>
              <mc:AlternateContent>
                <mc:Choice Requires="wps">
                  <w:drawing>
                    <wp:inline distT="0" distB="0" distL="0" distR="0" wp14:anchorId="6DEA7053" wp14:editId="23CB9274">
                      <wp:extent cx="2279561" cy="2009104"/>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9104"/>
                              </a:xfrm>
                              <a:prstGeom prst="rect">
                                <a:avLst/>
                              </a:prstGeom>
                              <a:noFill/>
                              <a:ln w="9525">
                                <a:noFill/>
                                <a:miter lim="800000"/>
                                <a:headEnd/>
                                <a:tailEnd/>
                              </a:ln>
                            </wps:spPr>
                            <wps:txbx>
                              <w:txbxContent>
                                <w:p w14:paraId="42EE13DA" w14:textId="2687B317" w:rsidR="00984BB5" w:rsidRPr="005E6AE7" w:rsidRDefault="005E6AE7" w:rsidP="005E6AE7">
                                  <w:pPr>
                                    <w:pStyle w:val="Heading8"/>
                                    <w:rPr>
                                      <w:b/>
                                      <w:bCs/>
                                      <w:sz w:val="22"/>
                                      <w:szCs w:val="22"/>
                                    </w:rPr>
                                  </w:pPr>
                                  <w:r w:rsidRPr="005E6AE7">
                                    <w:rPr>
                                      <w:b/>
                                      <w:bCs/>
                                      <w:color w:val="23316B" w:themeColor="text2"/>
                                      <w:sz w:val="22"/>
                                      <w:szCs w:val="22"/>
                                    </w:rPr>
                                    <w:t>education:</w:t>
                                  </w:r>
                                </w:p>
                                <w:p w14:paraId="63A84AEE" w14:textId="391A51F7" w:rsidR="005E6AE7" w:rsidRDefault="005E6AE7" w:rsidP="005E6AE7">
                                  <w:pPr>
                                    <w:pStyle w:val="ListParagraph"/>
                                    <w:numPr>
                                      <w:ilvl w:val="0"/>
                                      <w:numId w:val="13"/>
                                    </w:numPr>
                                    <w:spacing w:before="100" w:after="0"/>
                                  </w:pPr>
                                  <w:r>
                                    <w:t>Join us for our monthly educational webinars.</w:t>
                                  </w:r>
                                </w:p>
                                <w:p w14:paraId="2BFB47CC" w14:textId="77777777" w:rsidR="005E6AE7" w:rsidRDefault="005E6AE7" w:rsidP="005E6AE7">
                                  <w:pPr>
                                    <w:pStyle w:val="ListParagraph"/>
                                    <w:spacing w:before="100" w:after="0"/>
                                  </w:pPr>
                                </w:p>
                                <w:p w14:paraId="123D3A7A" w14:textId="1134AA64" w:rsidR="005E6AE7" w:rsidRPr="004766A7" w:rsidRDefault="005E6AE7" w:rsidP="005E6AE7">
                                  <w:pPr>
                                    <w:pStyle w:val="ListParagraph"/>
                                    <w:numPr>
                                      <w:ilvl w:val="0"/>
                                      <w:numId w:val="13"/>
                                    </w:numPr>
                                    <w:spacing w:before="100" w:after="0"/>
                                  </w:pPr>
                                  <w:r>
                                    <w:t>Each webinar is eligible for 1 ACDIS CEU (paid members only)</w:t>
                                  </w:r>
                                </w:p>
                              </w:txbxContent>
                            </wps:txbx>
                            <wps:bodyPr rot="0" vert="horz" wrap="square" lIns="91440" tIns="91440" rIns="91440" bIns="45720" anchor="t" anchorCtr="0">
                              <a:noAutofit/>
                            </wps:bodyPr>
                          </wps:wsp>
                        </a:graphicData>
                      </a:graphic>
                    </wp:inline>
                  </w:drawing>
                </mc:Choice>
                <mc:Fallback>
                  <w:pict>
                    <v:shape w14:anchorId="6DEA7053" id="_x0000_s1029" type="#_x0000_t202" alt="Text box to enter heading and description" style="width:179.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" filled="f" stroked="f">
                      <v:textbox inset=",7.2pt">
                        <w:txbxContent>
                          <w:p w14:paraId="42EE13DA" w14:textId="2687B317" w:rsidR="00984BB5" w:rsidRPr="005E6AE7" w:rsidRDefault="005E6AE7" w:rsidP="005E6AE7">
                            <w:pPr>
                              <w:pStyle w:val="Heading8"/>
                              <w:rPr>
                                <w:b/>
                                <w:bCs/>
                                <w:sz w:val="22"/>
                                <w:szCs w:val="22"/>
                              </w:rPr>
                            </w:pPr>
                            <w:r w:rsidRPr="005E6AE7">
                              <w:rPr>
                                <w:b/>
                                <w:bCs/>
                                <w:color w:val="23316B" w:themeColor="text2"/>
                                <w:sz w:val="22"/>
                                <w:szCs w:val="22"/>
                              </w:rPr>
                              <w:t>education:</w:t>
                            </w:r>
                          </w:p>
                          <w:p w14:paraId="63A84AEE" w14:textId="391A51F7" w:rsidR="005E6AE7" w:rsidRDefault="005E6AE7" w:rsidP="005E6AE7">
                            <w:pPr>
                              <w:pStyle w:val="ListParagraph"/>
                              <w:numPr>
                                <w:ilvl w:val="0"/>
                                <w:numId w:val="13"/>
                              </w:numPr>
                              <w:spacing w:before="100" w:after="0"/>
                            </w:pPr>
                            <w:r>
                              <w:t>Join us for our monthly educational webinars.</w:t>
                            </w:r>
                          </w:p>
                          <w:p w14:paraId="2BFB47CC" w14:textId="77777777" w:rsidR="005E6AE7" w:rsidRDefault="005E6AE7" w:rsidP="005E6AE7">
                            <w:pPr>
                              <w:pStyle w:val="ListParagraph"/>
                              <w:spacing w:before="100" w:after="0"/>
                            </w:pPr>
                          </w:p>
                          <w:p w14:paraId="123D3A7A" w14:textId="1134AA64" w:rsidR="005E6AE7" w:rsidRPr="004766A7" w:rsidRDefault="005E6AE7" w:rsidP="005E6AE7">
                            <w:pPr>
                              <w:pStyle w:val="ListParagraph"/>
                              <w:numPr>
                                <w:ilvl w:val="0"/>
                                <w:numId w:val="13"/>
                              </w:numPr>
                              <w:spacing w:before="100" w:after="0"/>
                            </w:pPr>
                            <w:r>
                              <w:t>Each webinar is eligible for 1 ACDIS CEU (paid members only)</w:t>
                            </w:r>
                          </w:p>
                        </w:txbxContent>
                      </v:textbox>
                      <w10:anchorlock/>
                    </v:shape>
                  </w:pict>
                </mc:Fallback>
              </mc:AlternateContent>
            </w:r>
          </w:p>
        </w:tc>
      </w:tr>
      <w:tr w:rsidR="00B44AE4" w14:paraId="4508608E" w14:textId="77777777" w:rsidTr="00241AE1">
        <w:trPr>
          <w:trHeight w:val="360"/>
        </w:trPr>
        <w:tc>
          <w:tcPr>
            <w:tcW w:w="3612" w:type="dxa"/>
          </w:tcPr>
          <w:p w14:paraId="14B9F97A" w14:textId="77777777" w:rsidR="00B44AE4" w:rsidRDefault="00B44AE4" w:rsidP="00FB4F85">
            <w:pPr>
              <w:rPr>
                <w:noProof/>
              </w:rPr>
            </w:pPr>
          </w:p>
        </w:tc>
        <w:tc>
          <w:tcPr>
            <w:tcW w:w="3576" w:type="dxa"/>
            <w:tcMar>
              <w:left w:w="288" w:type="dxa"/>
              <w:right w:w="0" w:type="dxa"/>
            </w:tcMar>
          </w:tcPr>
          <w:p w14:paraId="3DA48195" w14:textId="77777777" w:rsidR="00B44AE4" w:rsidRDefault="00B44AE4" w:rsidP="00984BB5">
            <w:pPr>
              <w:ind w:left="-294"/>
              <w:rPr>
                <w:noProof/>
              </w:rPr>
            </w:pPr>
          </w:p>
        </w:tc>
        <w:tc>
          <w:tcPr>
            <w:tcW w:w="3612" w:type="dxa"/>
          </w:tcPr>
          <w:p w14:paraId="6B0BF6CF" w14:textId="77777777" w:rsidR="00B44AE4" w:rsidRDefault="00B44AE4" w:rsidP="00FB4F85">
            <w:pPr>
              <w:rPr>
                <w:noProof/>
              </w:rPr>
            </w:pPr>
          </w:p>
        </w:tc>
      </w:tr>
      <w:tr w:rsidR="005E6AE7" w14:paraId="192FAFEA" w14:textId="77777777" w:rsidTr="00241AE1">
        <w:trPr>
          <w:trHeight w:val="360"/>
        </w:trPr>
        <w:tc>
          <w:tcPr>
            <w:tcW w:w="3612" w:type="dxa"/>
          </w:tcPr>
          <w:p w14:paraId="1FB91043" w14:textId="77777777" w:rsidR="005E6AE7" w:rsidRDefault="005E6AE7" w:rsidP="00FB4F85">
            <w:pPr>
              <w:rPr>
                <w:noProof/>
              </w:rPr>
            </w:pPr>
          </w:p>
          <w:p w14:paraId="4E661C65" w14:textId="77777777" w:rsidR="005E6AE7" w:rsidRDefault="005E6AE7" w:rsidP="00FB4F85">
            <w:pPr>
              <w:rPr>
                <w:noProof/>
              </w:rPr>
            </w:pPr>
          </w:p>
          <w:p w14:paraId="59861CEA" w14:textId="77777777" w:rsidR="005E6AE7" w:rsidRDefault="005E6AE7" w:rsidP="00FB4F85">
            <w:pPr>
              <w:rPr>
                <w:noProof/>
              </w:rPr>
            </w:pPr>
          </w:p>
        </w:tc>
        <w:tc>
          <w:tcPr>
            <w:tcW w:w="3576" w:type="dxa"/>
            <w:tcMar>
              <w:left w:w="288" w:type="dxa"/>
              <w:right w:w="0" w:type="dxa"/>
            </w:tcMar>
          </w:tcPr>
          <w:p w14:paraId="09101B32" w14:textId="77777777" w:rsidR="005E6AE7" w:rsidRDefault="005E6AE7" w:rsidP="00984BB5">
            <w:pPr>
              <w:ind w:left="-294"/>
              <w:rPr>
                <w:noProof/>
              </w:rPr>
            </w:pPr>
          </w:p>
        </w:tc>
        <w:tc>
          <w:tcPr>
            <w:tcW w:w="3612" w:type="dxa"/>
          </w:tcPr>
          <w:p w14:paraId="49F00D01" w14:textId="77777777" w:rsidR="005E6AE7" w:rsidRDefault="005E6AE7" w:rsidP="00FB4F85">
            <w:pPr>
              <w:rPr>
                <w:noProof/>
              </w:rPr>
            </w:pPr>
          </w:p>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6"/>
        <w:gridCol w:w="10794"/>
      </w:tblGrid>
      <w:tr w:rsidR="00B44AE4" w14:paraId="6FD726CB" w14:textId="77777777" w:rsidTr="004864F9">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3" w:type="pct"/>
            <w:tcBorders>
              <w:top w:val="none" w:sz="0" w:space="0" w:color="auto"/>
              <w:left w:val="none" w:sz="0" w:space="0" w:color="auto"/>
              <w:bottom w:val="none" w:sz="0" w:space="0" w:color="auto"/>
            </w:tcBorders>
          </w:tcPr>
          <w:p w14:paraId="6D6CFD14" w14:textId="326ADFF7" w:rsidR="00B44AE4" w:rsidRPr="003F2188" w:rsidRDefault="00B44AE4" w:rsidP="003F2188">
            <w:pPr>
              <w:rPr>
                <w:b w:val="0"/>
                <w:bCs w:val="0"/>
                <w:noProof/>
              </w:rPr>
            </w:pPr>
          </w:p>
        </w:tc>
        <w:tc>
          <w:tcPr>
            <w:tcW w:w="4997" w:type="pct"/>
            <w:tcBorders>
              <w:top w:val="none" w:sz="0" w:space="0" w:color="auto"/>
              <w:bottom w:val="none" w:sz="0" w:space="0" w:color="auto"/>
              <w:right w:val="none" w:sz="0" w:space="0" w:color="auto"/>
            </w:tcBorders>
          </w:tcPr>
          <w:p w14:paraId="0935CBC6" w14:textId="30098443" w:rsidR="00B44AE4" w:rsidRDefault="00A5487A" w:rsidP="00FB4F85">
            <w:pPr>
              <w:cnfStyle w:val="100000000000" w:firstRow="1" w:lastRow="0" w:firstColumn="0" w:lastColumn="0" w:oddVBand="0" w:evenVBand="0" w:oddHBand="0" w:evenHBand="0" w:firstRowFirstColumn="0" w:firstRowLastColumn="0" w:lastRowFirstColumn="0" w:lastRowLastColumn="0"/>
              <w:rPr>
                <w:noProof/>
              </w:rPr>
            </w:pPr>
            <w:r>
              <w:rPr>
                <w:noProof/>
              </w:rPr>
              <mc:AlternateContent>
                <mc:Choice Requires="wps">
                  <w:drawing>
                    <wp:inline distT="0" distB="0" distL="0" distR="0" wp14:anchorId="645A8F97" wp14:editId="06E4DEBB">
                      <wp:extent cx="6858635" cy="6591300"/>
                      <wp:effectExtent l="0" t="0" r="0" b="0"/>
                      <wp:docPr id="10"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6591300"/>
                              </a:xfrm>
                              <a:prstGeom prst="rect">
                                <a:avLst/>
                              </a:prstGeom>
                              <a:solidFill>
                                <a:schemeClr val="accent3"/>
                              </a:solidFill>
                              <a:ln w="9525">
                                <a:noFill/>
                                <a:miter lim="800000"/>
                                <a:headEnd/>
                                <a:tailEnd/>
                              </a:ln>
                            </wps:spPr>
                            <wps:txbx>
                              <w:txbxContent>
                                <w:p w14:paraId="41348E8A" w14:textId="77777777" w:rsidR="00814E61" w:rsidRDefault="00814E61" w:rsidP="005E6AE7">
                                  <w:pPr>
                                    <w:pStyle w:val="Heading3"/>
                                    <w:jc w:val="center"/>
                                    <w:rPr>
                                      <w:b/>
                                      <w:bCs/>
                                      <w:u w:val="single"/>
                                    </w:rPr>
                                  </w:pPr>
                                </w:p>
                                <w:p w14:paraId="28B4C863" w14:textId="523E75A8" w:rsidR="00A5487A" w:rsidRPr="00010E2B" w:rsidRDefault="005E6AE7" w:rsidP="005E6AE7">
                                  <w:pPr>
                                    <w:pStyle w:val="Heading3"/>
                                    <w:jc w:val="center"/>
                                  </w:pPr>
                                  <w:r w:rsidRPr="005E6AE7">
                                    <w:rPr>
                                      <w:b/>
                                      <w:bCs/>
                                      <w:u w:val="single"/>
                                    </w:rPr>
                                    <w:t>Membership</w:t>
                                  </w:r>
                                  <w:r>
                                    <w:t>:</w:t>
                                  </w:r>
                                </w:p>
                                <w:p w14:paraId="3A7845E6" w14:textId="26C9EDEB" w:rsidR="00A5487A" w:rsidRDefault="00A5487A" w:rsidP="003F2188">
                                  <w:pPr>
                                    <w:pStyle w:val="TextBoxDescription"/>
                                  </w:pPr>
                                </w:p>
                                <w:p w14:paraId="2F31714A" w14:textId="7DABBDC8" w:rsidR="005E6AE7" w:rsidRPr="005E6AE7" w:rsidRDefault="005E6AE7" w:rsidP="005E6AE7">
                                  <w:pPr>
                                    <w:pStyle w:val="TextBoxDescription"/>
                                  </w:pPr>
                                  <w:r w:rsidRPr="005E6AE7">
                                    <w:rPr>
                                      <w:b/>
                                      <w:bCs/>
                                      <w:noProof/>
                                    </w:rPr>
                                    <w:drawing>
                                      <wp:inline distT="0" distB="0" distL="0" distR="0" wp14:anchorId="6D88F98B" wp14:editId="0FB068A8">
                                        <wp:extent cx="190500" cy="190500"/>
                                        <wp:effectExtent l="0" t="0" r="0" b="0"/>
                                        <wp:docPr id="898664366" name="Picture 10"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oj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E6AE7">
                                    <w:rPr>
                                      <w:b/>
                                      <w:bCs/>
                                      <w:noProof/>
                                    </w:rPr>
                                    <w:drawing>
                                      <wp:inline distT="0" distB="0" distL="0" distR="0" wp14:anchorId="3ADA49B3" wp14:editId="6920A9D1">
                                        <wp:extent cx="190500" cy="190500"/>
                                        <wp:effectExtent l="0" t="0" r="0" b="0"/>
                                        <wp:docPr id="1295414631" name="Picture 9"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o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E6AE7">
                                    <w:rPr>
                                      <w:b/>
                                      <w:bCs/>
                                      <w:noProof/>
                                    </w:rPr>
                                    <w:drawing>
                                      <wp:inline distT="0" distB="0" distL="0" distR="0" wp14:anchorId="634A29C6" wp14:editId="268A592E">
                                        <wp:extent cx="190500" cy="190500"/>
                                        <wp:effectExtent l="0" t="0" r="0" b="0"/>
                                        <wp:docPr id="694072248" name="Picture 8"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oj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E6AE7">
                                    <w:rPr>
                                      <w:b/>
                                      <w:bCs/>
                                    </w:rPr>
                                    <w:t> </w:t>
                                  </w:r>
                                  <w:r w:rsidRPr="005E6AE7">
                                    <w:rPr>
                                      <w:b/>
                                      <w:bCs/>
                                      <w:u w:val="single"/>
                                    </w:rPr>
                                    <w:t>MEMBERSHIP DUES</w:t>
                                  </w:r>
                                  <w:r w:rsidRPr="005E6AE7">
                                    <w:rPr>
                                      <w:b/>
                                      <w:bCs/>
                                    </w:rPr>
                                    <w:t>:</w:t>
                                  </w:r>
                                </w:p>
                                <w:p w14:paraId="16D3EDFD" w14:textId="5A6E13F2" w:rsidR="005E6AE7" w:rsidRPr="005E6AE7" w:rsidRDefault="005E6AE7" w:rsidP="005E6AE7">
                                  <w:pPr>
                                    <w:pStyle w:val="TextBoxDescription"/>
                                    <w:numPr>
                                      <w:ilvl w:val="0"/>
                                      <w:numId w:val="11"/>
                                    </w:numPr>
                                  </w:pPr>
                                  <w:r w:rsidRPr="00AD222B">
                                    <w:t>You should have</w:t>
                                  </w:r>
                                  <w:r w:rsidRPr="005E6AE7">
                                    <w:t xml:space="preserve"> received an invoice from Danielle, our treasurer. We are asking you to </w:t>
                                  </w:r>
                                  <w:r w:rsidRPr="005E6AE7">
                                    <w:rPr>
                                      <w:b/>
                                      <w:bCs/>
                                      <w:i/>
                                      <w:iCs/>
                                    </w:rPr>
                                    <w:t>PLEASE </w:t>
                                  </w:r>
                                  <w:r w:rsidRPr="005E6AE7">
                                    <w:rPr>
                                      <w:b/>
                                      <w:bCs/>
                                    </w:rPr>
                                    <w:t>pay your membership dues by January 31st</w:t>
                                  </w:r>
                                  <w:r w:rsidRPr="005E6AE7">
                                    <w:t xml:space="preserve">. </w:t>
                                  </w:r>
                                  <w:r w:rsidRPr="00D324B2">
                                    <w:t>The cost is only $20 for the year.</w:t>
                                  </w:r>
                                  <w:r w:rsidRPr="00D324B2">
                                    <w:rPr>
                                      <w:b/>
                                      <w:bCs/>
                                    </w:rPr>
                                    <w:t xml:space="preserve"> </w:t>
                                  </w:r>
                                  <w:r w:rsidRPr="005E6AE7">
                                    <w:t>Members with paid dues have access to CEU's for webinars and the conference, discounted cost for KYACDIS'</w:t>
                                  </w:r>
                                  <w:r w:rsidR="00C2155A">
                                    <w:t xml:space="preserve"> </w:t>
                                  </w:r>
                                  <w:r w:rsidRPr="005E6AE7">
                                    <w:t>annual conference, giveaways, etc. Your membership helps build and strengthen our chapter and allows us to provide educational opportunities, a professional networking platform, the ability to grow your profession through volunteering, leadership opportunities, and so on.</w:t>
                                  </w:r>
                                </w:p>
                                <w:p w14:paraId="5B5DCF09" w14:textId="77777777" w:rsidR="005E6AE7" w:rsidRPr="005E6AE7" w:rsidRDefault="005E6AE7" w:rsidP="005E6AE7">
                                  <w:pPr>
                                    <w:pStyle w:val="TextBoxDescription"/>
                                  </w:pPr>
                                </w:p>
                                <w:p w14:paraId="38DC7B17" w14:textId="77777777" w:rsidR="005E6AE7" w:rsidRPr="005E6AE7" w:rsidRDefault="005E6AE7" w:rsidP="005E6AE7">
                                  <w:pPr>
                                    <w:pStyle w:val="TextBoxDescription"/>
                                  </w:pPr>
                                  <w:r w:rsidRPr="005E6AE7">
                                    <w:rPr>
                                      <w:b/>
                                      <w:bCs/>
                                    </w:rPr>
                                    <w:t>Dues are $20 and payable through PayPal, Venmo and check. </w:t>
                                  </w:r>
                                  <w:r w:rsidRPr="005E6AE7">
                                    <w:t>Simply click the link below and follow the prompts. Information on the ways to submit your dues are included. If you need any assistance with dues or payment, please reach out to Danielle Skeens at skeensx2@gmail.com.</w:t>
                                  </w:r>
                                </w:p>
                                <w:p w14:paraId="7D6AEDA1" w14:textId="77777777" w:rsidR="005E6AE7" w:rsidRPr="005E6AE7" w:rsidRDefault="005E6AE7" w:rsidP="005E6AE7">
                                  <w:pPr>
                                    <w:pStyle w:val="TextBoxDescription"/>
                                  </w:pPr>
                                </w:p>
                                <w:p w14:paraId="0A2B363F" w14:textId="77777777" w:rsidR="005E6AE7" w:rsidRPr="005E6AE7" w:rsidRDefault="005E6AE7" w:rsidP="005E6AE7">
                                  <w:pPr>
                                    <w:pStyle w:val="TextBoxDescription"/>
                                    <w:rPr>
                                      <w:b/>
                                      <w:bCs/>
                                    </w:rPr>
                                  </w:pPr>
                                  <w:r w:rsidRPr="005E6AE7">
                                    <w:rPr>
                                      <w:b/>
                                      <w:bCs/>
                                      <w:i/>
                                      <w:iCs/>
                                    </w:rPr>
                                    <w:t>Renew or join by clicking on this link.</w:t>
                                  </w:r>
                                </w:p>
                                <w:p w14:paraId="36CCD2FF" w14:textId="77777777" w:rsidR="005E6AE7" w:rsidRPr="005E6AE7" w:rsidRDefault="005E6AE7" w:rsidP="005E6AE7">
                                  <w:pPr>
                                    <w:pStyle w:val="TextBoxDescription"/>
                                    <w:rPr>
                                      <w:b/>
                                      <w:bCs/>
                                    </w:rPr>
                                  </w:pPr>
                                  <w:hyperlink r:id="rId12" w:tgtFrame="_blank" w:history="1">
                                    <w:r w:rsidRPr="005E6AE7">
                                      <w:rPr>
                                        <w:rStyle w:val="Hyperlink"/>
                                        <w:b/>
                                        <w:bCs/>
                                      </w:rPr>
                                      <w:t>https://docs.google.com/forms/d/e/1FAIpQLSeegEI727tgksMhpr0YvEN9Lwi4PJxAXEyMS8pxAM_38p3oXA/viewform?usp=header</w:t>
                                    </w:r>
                                  </w:hyperlink>
                                  <w:r w:rsidRPr="005E6AE7">
                                    <w:rPr>
                                      <w:b/>
                                      <w:bCs/>
                                    </w:rPr>
                                    <w:t>&lt;</w:t>
                                  </w:r>
                                  <w:hyperlink r:id="rId13" w:tgtFrame="_blank" w:history="1">
                                    <w:r w:rsidRPr="005E6AE7">
                                      <w:rPr>
                                        <w:rStyle w:val="Hyperlink"/>
                                        <w:b/>
                                        <w:bCs/>
                                      </w:rPr>
                                      <w:t>https://urldefense.com/v3/__https://docs.google.com/forms/d/e/1FAIpQLSeegEI727tgksMhpr0YvEN9Lwi4PJxAXEyMS8pxAM_38p3oXA/viewform?usp=header__;!!DCTxO5nwB6A69OQV!zzCxm7Pq2mqHECUVwjzMRQlTFd_XLyHKzft3JMmP0KrecbTkOfT0Kvp-3vx05iH5hJUH_votFGtlioqErvv7u9g10Q$</w:t>
                                    </w:r>
                                  </w:hyperlink>
                                  <w:r w:rsidRPr="005E6AE7">
                                    <w:rPr>
                                      <w:b/>
                                      <w:bCs/>
                                    </w:rPr>
                                    <w:t>&gt;</w:t>
                                  </w:r>
                                </w:p>
                                <w:p w14:paraId="3B4642AB" w14:textId="4E4C8BDB" w:rsidR="005E6AE7" w:rsidRPr="003F2188" w:rsidRDefault="005E6AE7" w:rsidP="003F2188">
                                  <w:pPr>
                                    <w:pStyle w:val="TextBoxDescription"/>
                                  </w:pPr>
                                </w:p>
                              </w:txbxContent>
                            </wps:txbx>
                            <wps:bodyPr rot="0" vert="horz" wrap="square" lIns="182880" tIns="91440" rIns="182880" bIns="45720" anchor="t" anchorCtr="0">
                              <a:noAutofit/>
                            </wps:bodyPr>
                          </wps:wsp>
                        </a:graphicData>
                      </a:graphic>
                    </wp:inline>
                  </w:drawing>
                </mc:Choice>
                <mc:Fallback>
                  <w:pict>
                    <v:shape w14:anchorId="645A8F97" id="_x0000_s1030" type="#_x0000_t202" alt="Text box to enter heading and description" style="width:540.0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" fillcolor="#23316b [3206]" stroked="f">
                      <v:textbox inset="14.4pt,7.2pt,14.4pt">
                        <w:txbxContent>
                          <w:p w14:paraId="41348E8A" w14:textId="77777777" w:rsidR="00814E61" w:rsidRDefault="00814E61" w:rsidP="005E6AE7">
                            <w:pPr>
                              <w:pStyle w:val="Heading3"/>
                              <w:jc w:val="center"/>
                              <w:rPr>
                                <w:b/>
                                <w:bCs/>
                                <w:u w:val="single"/>
                              </w:rPr>
                            </w:pPr>
                          </w:p>
                          <w:p w14:paraId="28B4C863" w14:textId="523E75A8" w:rsidR="00A5487A" w:rsidRPr="00010E2B" w:rsidRDefault="005E6AE7" w:rsidP="005E6AE7">
                            <w:pPr>
                              <w:pStyle w:val="Heading3"/>
                              <w:jc w:val="center"/>
                            </w:pPr>
                            <w:r w:rsidRPr="005E6AE7">
                              <w:rPr>
                                <w:b/>
                                <w:bCs/>
                                <w:u w:val="single"/>
                              </w:rPr>
                              <w:t>Membership</w:t>
                            </w:r>
                            <w:r>
                              <w:t>:</w:t>
                            </w:r>
                          </w:p>
                          <w:p w14:paraId="3A7845E6" w14:textId="26C9EDEB" w:rsidR="00A5487A" w:rsidRDefault="00A5487A" w:rsidP="003F2188">
                            <w:pPr>
                              <w:pStyle w:val="TextBoxDescription"/>
                            </w:pPr>
                          </w:p>
                          <w:p w14:paraId="2F31714A" w14:textId="7DABBDC8" w:rsidR="005E6AE7" w:rsidRPr="005E6AE7" w:rsidRDefault="005E6AE7" w:rsidP="005E6AE7">
                            <w:pPr>
                              <w:pStyle w:val="TextBoxDescription"/>
                            </w:pPr>
                            <w:r w:rsidRPr="005E6AE7">
                              <w:rPr>
                                <w:b/>
                                <w:bCs/>
                                <w:noProof/>
                              </w:rPr>
                              <w:drawing>
                                <wp:inline distT="0" distB="0" distL="0" distR="0" wp14:anchorId="6D88F98B" wp14:editId="0FB068A8">
                                  <wp:extent cx="190500" cy="190500"/>
                                  <wp:effectExtent l="0" t="0" r="0" b="0"/>
                                  <wp:docPr id="898664366" name="Picture 10"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oj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E6AE7">
                              <w:rPr>
                                <w:b/>
                                <w:bCs/>
                                <w:noProof/>
                              </w:rPr>
                              <w:drawing>
                                <wp:inline distT="0" distB="0" distL="0" distR="0" wp14:anchorId="3ADA49B3" wp14:editId="6920A9D1">
                                  <wp:extent cx="190500" cy="190500"/>
                                  <wp:effectExtent l="0" t="0" r="0" b="0"/>
                                  <wp:docPr id="1295414631" name="Picture 9"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o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E6AE7">
                              <w:rPr>
                                <w:b/>
                                <w:bCs/>
                                <w:noProof/>
                              </w:rPr>
                              <w:drawing>
                                <wp:inline distT="0" distB="0" distL="0" distR="0" wp14:anchorId="634A29C6" wp14:editId="268A592E">
                                  <wp:extent cx="190500" cy="190500"/>
                                  <wp:effectExtent l="0" t="0" r="0" b="0"/>
                                  <wp:docPr id="694072248" name="Picture 8"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oj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E6AE7">
                              <w:rPr>
                                <w:b/>
                                <w:bCs/>
                              </w:rPr>
                              <w:t> </w:t>
                            </w:r>
                            <w:r w:rsidRPr="005E6AE7">
                              <w:rPr>
                                <w:b/>
                                <w:bCs/>
                                <w:u w:val="single"/>
                              </w:rPr>
                              <w:t>MEMBERSHIP DUES</w:t>
                            </w:r>
                            <w:r w:rsidRPr="005E6AE7">
                              <w:rPr>
                                <w:b/>
                                <w:bCs/>
                              </w:rPr>
                              <w:t>:</w:t>
                            </w:r>
                          </w:p>
                          <w:p w14:paraId="16D3EDFD" w14:textId="5A6E13F2" w:rsidR="005E6AE7" w:rsidRPr="005E6AE7" w:rsidRDefault="005E6AE7" w:rsidP="005E6AE7">
                            <w:pPr>
                              <w:pStyle w:val="TextBoxDescription"/>
                              <w:numPr>
                                <w:ilvl w:val="0"/>
                                <w:numId w:val="11"/>
                              </w:numPr>
                            </w:pPr>
                            <w:r w:rsidRPr="00AD222B">
                              <w:t>You should have</w:t>
                            </w:r>
                            <w:r w:rsidRPr="005E6AE7">
                              <w:t xml:space="preserve"> received an invoice from Danielle, our treasurer. We are asking you to </w:t>
                            </w:r>
                            <w:r w:rsidRPr="005E6AE7">
                              <w:rPr>
                                <w:b/>
                                <w:bCs/>
                                <w:i/>
                                <w:iCs/>
                              </w:rPr>
                              <w:t>PLEASE </w:t>
                            </w:r>
                            <w:r w:rsidRPr="005E6AE7">
                              <w:rPr>
                                <w:b/>
                                <w:bCs/>
                              </w:rPr>
                              <w:t>pay your membership dues by January 31st</w:t>
                            </w:r>
                            <w:r w:rsidRPr="005E6AE7">
                              <w:t xml:space="preserve">. </w:t>
                            </w:r>
                            <w:r w:rsidRPr="00D324B2">
                              <w:t>The cost is only $20 for the year.</w:t>
                            </w:r>
                            <w:r w:rsidRPr="00D324B2">
                              <w:rPr>
                                <w:b/>
                                <w:bCs/>
                              </w:rPr>
                              <w:t xml:space="preserve"> </w:t>
                            </w:r>
                            <w:r w:rsidRPr="005E6AE7">
                              <w:t>Members with paid dues have access to CEU's for webinars and the conference, discounted cost for KYACDIS'</w:t>
                            </w:r>
                            <w:r w:rsidR="00C2155A">
                              <w:t xml:space="preserve"> </w:t>
                            </w:r>
                            <w:r w:rsidRPr="005E6AE7">
                              <w:t>annual conference, giveaways, etc. Your membership helps build and strengthen our chapter and allows us to provide educational opportunities, a professional networking platform, the ability to grow your profession through volunteering, leadership opportunities, and so on.</w:t>
                            </w:r>
                          </w:p>
                          <w:p w14:paraId="5B5DCF09" w14:textId="77777777" w:rsidR="005E6AE7" w:rsidRPr="005E6AE7" w:rsidRDefault="005E6AE7" w:rsidP="005E6AE7">
                            <w:pPr>
                              <w:pStyle w:val="TextBoxDescription"/>
                            </w:pPr>
                          </w:p>
                          <w:p w14:paraId="38DC7B17" w14:textId="77777777" w:rsidR="005E6AE7" w:rsidRPr="005E6AE7" w:rsidRDefault="005E6AE7" w:rsidP="005E6AE7">
                            <w:pPr>
                              <w:pStyle w:val="TextBoxDescription"/>
                            </w:pPr>
                            <w:r w:rsidRPr="005E6AE7">
                              <w:rPr>
                                <w:b/>
                                <w:bCs/>
                              </w:rPr>
                              <w:t>Dues are $20 and payable through PayPal, Venmo and check. </w:t>
                            </w:r>
                            <w:r w:rsidRPr="005E6AE7">
                              <w:t>Simply click the link below and follow the prompts. Information on the ways to submit your dues are included. If you need any assistance with dues or payment, please reach out to Danielle Skeens at skeensx2@gmail.com.</w:t>
                            </w:r>
                          </w:p>
                          <w:p w14:paraId="7D6AEDA1" w14:textId="77777777" w:rsidR="005E6AE7" w:rsidRPr="005E6AE7" w:rsidRDefault="005E6AE7" w:rsidP="005E6AE7">
                            <w:pPr>
                              <w:pStyle w:val="TextBoxDescription"/>
                            </w:pPr>
                          </w:p>
                          <w:p w14:paraId="0A2B363F" w14:textId="77777777" w:rsidR="005E6AE7" w:rsidRPr="005E6AE7" w:rsidRDefault="005E6AE7" w:rsidP="005E6AE7">
                            <w:pPr>
                              <w:pStyle w:val="TextBoxDescription"/>
                              <w:rPr>
                                <w:b/>
                                <w:bCs/>
                              </w:rPr>
                            </w:pPr>
                            <w:r w:rsidRPr="005E6AE7">
                              <w:rPr>
                                <w:b/>
                                <w:bCs/>
                                <w:i/>
                                <w:iCs/>
                              </w:rPr>
                              <w:t>Renew or join by clicking on this link.</w:t>
                            </w:r>
                          </w:p>
                          <w:p w14:paraId="36CCD2FF" w14:textId="77777777" w:rsidR="005E6AE7" w:rsidRPr="005E6AE7" w:rsidRDefault="005E6AE7" w:rsidP="005E6AE7">
                            <w:pPr>
                              <w:pStyle w:val="TextBoxDescription"/>
                              <w:rPr>
                                <w:b/>
                                <w:bCs/>
                              </w:rPr>
                            </w:pPr>
                            <w:hyperlink r:id="rId14" w:tgtFrame="_blank" w:history="1">
                              <w:r w:rsidRPr="005E6AE7">
                                <w:rPr>
                                  <w:rStyle w:val="Hyperlink"/>
                                  <w:b/>
                                  <w:bCs/>
                                </w:rPr>
                                <w:t>https://docs.google.com/forms/d/e/1FAIpQLSeegEI727tgksMhpr0YvEN9Lwi4PJxAXEyMS8pxAM_38p3oXA/viewform?usp=header</w:t>
                              </w:r>
                            </w:hyperlink>
                            <w:r w:rsidRPr="005E6AE7">
                              <w:rPr>
                                <w:b/>
                                <w:bCs/>
                              </w:rPr>
                              <w:t>&lt;</w:t>
                            </w:r>
                            <w:hyperlink r:id="rId15" w:tgtFrame="_blank" w:history="1">
                              <w:r w:rsidRPr="005E6AE7">
                                <w:rPr>
                                  <w:rStyle w:val="Hyperlink"/>
                                  <w:b/>
                                  <w:bCs/>
                                </w:rPr>
                                <w:t>https://urldefense.com/v3/__https://docs.google.com/forms/d/e/1FAIpQLSeegEI727tgksMhpr0YvEN9Lwi4PJxAXEyMS8pxAM_38p3oXA/viewform?usp=header__;!!DCTxO5nwB6A69OQV!zzCxm7Pq2mqHECUVwjzMRQlTFd_XLyHKzft3JMmP0KrecbTkOfT0Kvp-3vx05iH5hJUH_votFGtlioqErvv7u9g10Q$</w:t>
                              </w:r>
                            </w:hyperlink>
                            <w:r w:rsidRPr="005E6AE7">
                              <w:rPr>
                                <w:b/>
                                <w:bCs/>
                              </w:rPr>
                              <w:t>&gt;</w:t>
                            </w:r>
                          </w:p>
                          <w:p w14:paraId="3B4642AB" w14:textId="4E4C8BDB" w:rsidR="005E6AE7" w:rsidRPr="003F2188" w:rsidRDefault="005E6AE7" w:rsidP="003F2188">
                            <w:pPr>
                              <w:pStyle w:val="TextBoxDescription"/>
                            </w:pPr>
                          </w:p>
                        </w:txbxContent>
                      </v:textbox>
                      <w10:anchorlock/>
                    </v:shape>
                  </w:pict>
                </mc:Fallback>
              </mc:AlternateContent>
            </w:r>
          </w:p>
        </w:tc>
      </w:tr>
      <w:tr w:rsidR="004864F9" w14:paraId="2F1EDBA3" w14:textId="77777777" w:rsidTr="00E74857">
        <w:trPr>
          <w:cnfStyle w:val="000000100000" w:firstRow="0" w:lastRow="0" w:firstColumn="0" w:lastColumn="0" w:oddVBand="0" w:evenVBand="0" w:oddHBand="1" w:evenHBand="0" w:firstRowFirstColumn="0" w:firstRowLastColumn="0" w:lastRowFirstColumn="0" w:lastRowLastColumn="0"/>
          <w:trHeight w:val="10917"/>
        </w:trPr>
        <w:tc>
          <w:tcPr>
            <w:cnfStyle w:val="001000000000" w:firstRow="0" w:lastRow="0" w:firstColumn="1" w:lastColumn="0" w:oddVBand="0" w:evenVBand="0" w:oddHBand="0" w:evenHBand="0" w:firstRowFirstColumn="0" w:firstRowLastColumn="0" w:lastRowFirstColumn="0" w:lastRowLastColumn="0"/>
            <w:tcW w:w="3" w:type="pct"/>
          </w:tcPr>
          <w:p w14:paraId="10B4662B" w14:textId="77777777" w:rsidR="004864F9" w:rsidRPr="003F2188" w:rsidRDefault="004864F9" w:rsidP="003F2188">
            <w:pPr>
              <w:rPr>
                <w:b w:val="0"/>
                <w:bCs w:val="0"/>
                <w:noProof/>
              </w:rPr>
            </w:pPr>
          </w:p>
        </w:tc>
        <w:tc>
          <w:tcPr>
            <w:tcW w:w="4997" w:type="pct"/>
            <w:shd w:val="clear" w:color="auto" w:fill="ADE3FF"/>
          </w:tcPr>
          <w:p w14:paraId="1275CA2F" w14:textId="77777777" w:rsidR="00814E61" w:rsidRDefault="00814E61" w:rsidP="001D069D">
            <w:pPr>
              <w:jc w:val="center"/>
              <w:cnfStyle w:val="000000100000" w:firstRow="0" w:lastRow="0" w:firstColumn="0" w:lastColumn="0" w:oddVBand="0" w:evenVBand="0" w:oddHBand="1" w:evenHBand="0" w:firstRowFirstColumn="0" w:firstRowLastColumn="0" w:lastRowFirstColumn="0" w:lastRowLastColumn="0"/>
              <w:rPr>
                <w:b/>
                <w:bCs/>
                <w:noProof/>
                <w:sz w:val="28"/>
                <w:szCs w:val="28"/>
                <w:u w:val="single"/>
              </w:rPr>
            </w:pPr>
          </w:p>
          <w:p w14:paraId="0E1EE4DC" w14:textId="77777777" w:rsidR="00814E61" w:rsidRDefault="00814E61" w:rsidP="001D069D">
            <w:pPr>
              <w:jc w:val="center"/>
              <w:cnfStyle w:val="000000100000" w:firstRow="0" w:lastRow="0" w:firstColumn="0" w:lastColumn="0" w:oddVBand="0" w:evenVBand="0" w:oddHBand="1" w:evenHBand="0" w:firstRowFirstColumn="0" w:firstRowLastColumn="0" w:lastRowFirstColumn="0" w:lastRowLastColumn="0"/>
              <w:rPr>
                <w:b/>
                <w:bCs/>
                <w:noProof/>
                <w:sz w:val="28"/>
                <w:szCs w:val="28"/>
                <w:u w:val="single"/>
              </w:rPr>
            </w:pPr>
          </w:p>
          <w:p w14:paraId="585AC48F" w14:textId="4BDA3B39" w:rsidR="004864F9" w:rsidRPr="001D069D" w:rsidRDefault="001D069D" w:rsidP="001D069D">
            <w:pPr>
              <w:jc w:val="center"/>
              <w:cnfStyle w:val="000000100000" w:firstRow="0" w:lastRow="0" w:firstColumn="0" w:lastColumn="0" w:oddVBand="0" w:evenVBand="0" w:oddHBand="1" w:evenHBand="0" w:firstRowFirstColumn="0" w:firstRowLastColumn="0" w:lastRowFirstColumn="0" w:lastRowLastColumn="0"/>
              <w:rPr>
                <w:b/>
                <w:bCs/>
                <w:noProof/>
                <w:sz w:val="28"/>
                <w:szCs w:val="28"/>
                <w:u w:val="single"/>
              </w:rPr>
            </w:pPr>
            <w:r w:rsidRPr="001D069D">
              <w:rPr>
                <w:b/>
                <w:bCs/>
                <w:noProof/>
                <w:sz w:val="28"/>
                <w:szCs w:val="28"/>
                <w:u w:val="single"/>
              </w:rPr>
              <w:t>EDUCATION:</w:t>
            </w:r>
          </w:p>
          <w:p w14:paraId="594094E7" w14:textId="77777777" w:rsidR="001D069D" w:rsidRDefault="001D069D" w:rsidP="00FB4F85">
            <w:pPr>
              <w:cnfStyle w:val="000000100000" w:firstRow="0" w:lastRow="0" w:firstColumn="0" w:lastColumn="0" w:oddVBand="0" w:evenVBand="0" w:oddHBand="1" w:evenHBand="0" w:firstRowFirstColumn="0" w:firstRowLastColumn="0" w:lastRowFirstColumn="0" w:lastRowLastColumn="0"/>
              <w:rPr>
                <w:noProof/>
              </w:rPr>
            </w:pPr>
          </w:p>
          <w:p w14:paraId="7406A9C4" w14:textId="77777777" w:rsidR="0098146D" w:rsidRPr="0098146D" w:rsidRDefault="0098146D" w:rsidP="0098146D">
            <w:pPr>
              <w:cnfStyle w:val="000000100000" w:firstRow="0" w:lastRow="0" w:firstColumn="0" w:lastColumn="0" w:oddVBand="0" w:evenVBand="0" w:oddHBand="1" w:evenHBand="0" w:firstRowFirstColumn="0" w:firstRowLastColumn="0" w:lastRowFirstColumn="0" w:lastRowLastColumn="0"/>
            </w:pPr>
          </w:p>
          <w:p w14:paraId="3EABB798" w14:textId="3BFAE665" w:rsidR="0098146D" w:rsidRPr="0098146D" w:rsidRDefault="0098146D" w:rsidP="0098146D">
            <w:pPr>
              <w:cnfStyle w:val="000000100000" w:firstRow="0" w:lastRow="0" w:firstColumn="0" w:lastColumn="0" w:oddVBand="0" w:evenVBand="0" w:oddHBand="1" w:evenHBand="0" w:firstRowFirstColumn="0" w:firstRowLastColumn="0" w:lastRowFirstColumn="0" w:lastRowLastColumn="0"/>
            </w:pPr>
            <w:r w:rsidRPr="0098146D">
              <w:rPr>
                <w:b/>
                <w:bCs/>
                <w:noProof/>
              </w:rPr>
              <w:drawing>
                <wp:inline distT="0" distB="0" distL="0" distR="0" wp14:anchorId="645BECD9" wp14:editId="0DB38B7D">
                  <wp:extent cx="190500" cy="190500"/>
                  <wp:effectExtent l="0" t="0" r="0" b="0"/>
                  <wp:docPr id="521151838" name="Picture 16"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oj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8146D">
              <w:rPr>
                <w:b/>
                <w:bCs/>
                <w:noProof/>
              </w:rPr>
              <w:drawing>
                <wp:inline distT="0" distB="0" distL="0" distR="0" wp14:anchorId="359A1AE6" wp14:editId="387C66B0">
                  <wp:extent cx="190500" cy="190500"/>
                  <wp:effectExtent l="0" t="0" r="0" b="0"/>
                  <wp:docPr id="189811761" name="Picture 15"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oj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8146D">
              <w:rPr>
                <w:b/>
                <w:bCs/>
              </w:rPr>
              <w:t> </w:t>
            </w:r>
            <w:r w:rsidRPr="0098146D">
              <w:rPr>
                <w:b/>
                <w:bCs/>
                <w:u w:val="single"/>
              </w:rPr>
              <w:t>EDUCATION</w:t>
            </w:r>
            <w:r w:rsidRPr="0098146D">
              <w:rPr>
                <w:b/>
                <w:bCs/>
              </w:rPr>
              <w:t>:</w:t>
            </w:r>
          </w:p>
          <w:p w14:paraId="184141D4" w14:textId="6693EC3C" w:rsidR="00E46F26" w:rsidRDefault="0098146D" w:rsidP="0098146D">
            <w:pPr>
              <w:numPr>
                <w:ilvl w:val="0"/>
                <w:numId w:val="17"/>
              </w:numPr>
              <w:cnfStyle w:val="000000100000" w:firstRow="0" w:lastRow="0" w:firstColumn="0" w:lastColumn="0" w:oddVBand="0" w:evenVBand="0" w:oddHBand="1" w:evenHBand="0" w:firstRowFirstColumn="0" w:firstRowLastColumn="0" w:lastRowFirstColumn="0" w:lastRowLastColumn="0"/>
            </w:pPr>
            <w:r w:rsidRPr="0098146D">
              <w:t>There will be monthly webinars</w:t>
            </w:r>
            <w:r w:rsidR="00777CBC">
              <w:t xml:space="preserve"> </w:t>
            </w:r>
            <w:r w:rsidRPr="0098146D">
              <w:t xml:space="preserve">held on the second Thursday of each month from 3:30pm - 4:30pm. </w:t>
            </w:r>
            <w:r w:rsidR="00CA0F27" w:rsidRPr="00E46F26">
              <w:rPr>
                <w:highlight w:val="yellow"/>
              </w:rPr>
              <w:t xml:space="preserve">Please email </w:t>
            </w:r>
            <w:hyperlink r:id="rId18" w:history="1">
              <w:r w:rsidR="00E46F26" w:rsidRPr="00E46F26">
                <w:rPr>
                  <w:rStyle w:val="Hyperlink"/>
                  <w:highlight w:val="yellow"/>
                </w:rPr>
                <w:t>Alicia.mitchell@nortonhealthcare.org</w:t>
              </w:r>
            </w:hyperlink>
            <w:r w:rsidR="00E46F26" w:rsidRPr="00E46F26">
              <w:rPr>
                <w:highlight w:val="yellow"/>
              </w:rPr>
              <w:t xml:space="preserve"> for meeting login info.</w:t>
            </w:r>
            <w:r w:rsidRPr="0098146D">
              <w:t> </w:t>
            </w:r>
          </w:p>
          <w:p w14:paraId="4E63F102" w14:textId="77777777" w:rsidR="00E46F26" w:rsidRPr="00E46F26" w:rsidRDefault="00E46F26" w:rsidP="00E46F26">
            <w:pPr>
              <w:ind w:left="720"/>
              <w:cnfStyle w:val="000000100000" w:firstRow="0" w:lastRow="0" w:firstColumn="0" w:lastColumn="0" w:oddVBand="0" w:evenVBand="0" w:oddHBand="1" w:evenHBand="0" w:firstRowFirstColumn="0" w:firstRowLastColumn="0" w:lastRowFirstColumn="0" w:lastRowLastColumn="0"/>
            </w:pPr>
          </w:p>
          <w:p w14:paraId="5CAF1191" w14:textId="74B86C40" w:rsidR="0098146D" w:rsidRDefault="0098146D" w:rsidP="0098146D">
            <w:pPr>
              <w:numPr>
                <w:ilvl w:val="0"/>
                <w:numId w:val="17"/>
              </w:numPr>
              <w:cnfStyle w:val="000000100000" w:firstRow="0" w:lastRow="0" w:firstColumn="0" w:lastColumn="0" w:oddVBand="0" w:evenVBand="0" w:oddHBand="1" w:evenHBand="0" w:firstRowFirstColumn="0" w:firstRowLastColumn="0" w:lastRowFirstColumn="0" w:lastRowLastColumn="0"/>
            </w:pPr>
            <w:r w:rsidRPr="0098146D">
              <w:rPr>
                <w:b/>
                <w:bCs/>
              </w:rPr>
              <w:t>Please note:</w:t>
            </w:r>
            <w:r w:rsidRPr="0098146D">
              <w:t> our annual regional conference w</w:t>
            </w:r>
            <w:r w:rsidR="002231E0">
              <w:t>ill</w:t>
            </w:r>
            <w:r w:rsidRPr="0098146D">
              <w:t xml:space="preserve"> be held in the month of October, so there will be no webinar for that month.</w:t>
            </w:r>
          </w:p>
          <w:p w14:paraId="566E4E09" w14:textId="77777777" w:rsidR="001D069D" w:rsidRDefault="001D069D" w:rsidP="00E46F26">
            <w:pPr>
              <w:ind w:left="720"/>
              <w:cnfStyle w:val="000000100000" w:firstRow="0" w:lastRow="0" w:firstColumn="0" w:lastColumn="0" w:oddVBand="0" w:evenVBand="0" w:oddHBand="1" w:evenHBand="0" w:firstRowFirstColumn="0" w:firstRowLastColumn="0" w:lastRowFirstColumn="0" w:lastRowLastColumn="0"/>
            </w:pPr>
          </w:p>
          <w:p w14:paraId="0A22EE9F" w14:textId="77777777" w:rsidR="00E46F26" w:rsidRPr="0098146D" w:rsidRDefault="00E46F26" w:rsidP="00E46F26">
            <w:pPr>
              <w:ind w:left="720"/>
              <w:cnfStyle w:val="000000100000" w:firstRow="0" w:lastRow="0" w:firstColumn="0" w:lastColumn="0" w:oddVBand="0" w:evenVBand="0" w:oddHBand="1" w:evenHBand="0" w:firstRowFirstColumn="0" w:firstRowLastColumn="0" w:lastRowFirstColumn="0" w:lastRowLastColumn="0"/>
            </w:pPr>
          </w:p>
          <w:p w14:paraId="4341CF3A" w14:textId="1F07133A" w:rsidR="0098146D" w:rsidRPr="0098146D" w:rsidRDefault="00732719" w:rsidP="0098146D">
            <w:pPr>
              <w:cnfStyle w:val="000000100000" w:firstRow="0" w:lastRow="0" w:firstColumn="0" w:lastColumn="0" w:oddVBand="0" w:evenVBand="0" w:oddHBand="1" w:evenHBand="0" w:firstRowFirstColumn="0" w:firstRowLastColumn="0" w:lastRowFirstColumn="0" w:lastRowLastColumn="0"/>
            </w:pPr>
            <w:r>
              <w:t xml:space="preserve">   </w:t>
            </w:r>
            <w:r w:rsidR="00615751">
              <w:t>Monthly webinars</w:t>
            </w:r>
            <w:r w:rsidR="0098146D" w:rsidRPr="0098146D">
              <w:t xml:space="preserve"> (please mark your calendars):</w:t>
            </w:r>
          </w:p>
          <w:p w14:paraId="4EB7BEF5" w14:textId="77777777" w:rsidR="0098146D" w:rsidRPr="0098146D" w:rsidRDefault="0098146D" w:rsidP="0098146D">
            <w:pPr>
              <w:cnfStyle w:val="000000100000" w:firstRow="0" w:lastRow="0" w:firstColumn="0" w:lastColumn="0" w:oddVBand="0" w:evenVBand="0" w:oddHBand="1" w:evenHBand="0" w:firstRowFirstColumn="0" w:firstRowLastColumn="0" w:lastRowFirstColumn="0" w:lastRowLastColumn="0"/>
            </w:pPr>
          </w:p>
          <w:p w14:paraId="7A25A381" w14:textId="77777777"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February 12th</w:t>
            </w:r>
            <w:r w:rsidRPr="0098146D">
              <w:t>--- </w:t>
            </w:r>
            <w:r w:rsidRPr="0098146D">
              <w:rPr>
                <w:i/>
                <w:iCs/>
              </w:rPr>
              <w:t>Coding Clinic Highlights (A Closer Look At Some Coding Clinic Guidance)</w:t>
            </w:r>
            <w:r w:rsidRPr="0098146D">
              <w:t> presented by Lisa Phipps &amp; Bridget Smith</w:t>
            </w:r>
          </w:p>
          <w:p w14:paraId="10FE784A" w14:textId="77777777"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March 12th</w:t>
            </w:r>
            <w:r w:rsidRPr="0098146D">
              <w:t>--- </w:t>
            </w:r>
            <w:r w:rsidRPr="0098146D">
              <w:rPr>
                <w:i/>
                <w:iCs/>
              </w:rPr>
              <w:t>The Shocking Truth </w:t>
            </w:r>
            <w:r w:rsidRPr="0098146D">
              <w:t>presented by Dawn Valdez</w:t>
            </w:r>
          </w:p>
          <w:p w14:paraId="0D595C11" w14:textId="77777777"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April 9th</w:t>
            </w:r>
            <w:r w:rsidRPr="0098146D">
              <w:t>---</w:t>
            </w:r>
            <w:r w:rsidRPr="0098146D">
              <w:rPr>
                <w:i/>
                <w:iCs/>
              </w:rPr>
              <w:t> A Brief Introduction Into Interventional Cardiology</w:t>
            </w:r>
            <w:r w:rsidRPr="0098146D">
              <w:t> presented by Sarah Ray</w:t>
            </w:r>
          </w:p>
          <w:p w14:paraId="382DBFF5" w14:textId="7AE6087C"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May 14th</w:t>
            </w:r>
            <w:r w:rsidRPr="0098146D">
              <w:t>---</w:t>
            </w:r>
            <w:r w:rsidRPr="0098146D">
              <w:rPr>
                <w:i/>
                <w:iCs/>
              </w:rPr>
              <w:t xml:space="preserve"> Mindset Matters: Empowering CDI Through </w:t>
            </w:r>
            <w:r w:rsidR="004D2EE5" w:rsidRPr="0098146D">
              <w:rPr>
                <w:i/>
                <w:iCs/>
              </w:rPr>
              <w:t>Continuous</w:t>
            </w:r>
            <w:r w:rsidRPr="0098146D">
              <w:rPr>
                <w:i/>
                <w:iCs/>
              </w:rPr>
              <w:t xml:space="preserve"> Learning</w:t>
            </w:r>
            <w:r w:rsidRPr="0098146D">
              <w:t> presented by Staci Josten</w:t>
            </w:r>
          </w:p>
          <w:p w14:paraId="4E29F44B" w14:textId="77777777"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June 11th</w:t>
            </w:r>
            <w:r w:rsidRPr="0098146D">
              <w:t>--- </w:t>
            </w:r>
            <w:r w:rsidRPr="0098146D">
              <w:rPr>
                <w:i/>
                <w:iCs/>
              </w:rPr>
              <w:t>Panel Discussion: ACDIS Conference Takeaways</w:t>
            </w:r>
          </w:p>
          <w:p w14:paraId="3A8DB65E" w14:textId="77777777"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July 9th</w:t>
            </w:r>
            <w:r w:rsidRPr="0098146D">
              <w:t>--- </w:t>
            </w:r>
            <w:r w:rsidRPr="0098146D">
              <w:rPr>
                <w:i/>
                <w:iCs/>
              </w:rPr>
              <w:t>Achieving Physician Documentation Excellence: Working Smarter, Not Harder</w:t>
            </w:r>
            <w:r w:rsidRPr="0098146D">
              <w:t> presented by Dr. Keith Stokes</w:t>
            </w:r>
          </w:p>
          <w:p w14:paraId="6999F4CF" w14:textId="77777777"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August 13th</w:t>
            </w:r>
            <w:r w:rsidRPr="0098146D">
              <w:t>--- TBD</w:t>
            </w:r>
          </w:p>
          <w:p w14:paraId="5251A009" w14:textId="4F35DB49"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September 10th</w:t>
            </w:r>
            <w:r w:rsidRPr="0098146D">
              <w:t>--- </w:t>
            </w:r>
            <w:r w:rsidRPr="0098146D">
              <w:rPr>
                <w:i/>
                <w:iCs/>
              </w:rPr>
              <w:t xml:space="preserve">Clinical Validation of </w:t>
            </w:r>
            <w:r w:rsidR="004D2EE5" w:rsidRPr="0098146D">
              <w:rPr>
                <w:i/>
                <w:iCs/>
              </w:rPr>
              <w:t>High-Risk</w:t>
            </w:r>
            <w:r w:rsidRPr="0098146D">
              <w:rPr>
                <w:i/>
                <w:iCs/>
              </w:rPr>
              <w:t xml:space="preserve"> Diagnosis of MI</w:t>
            </w:r>
            <w:r w:rsidRPr="0098146D">
              <w:t> presented by Lori Mills</w:t>
            </w:r>
          </w:p>
          <w:p w14:paraId="20755642" w14:textId="77777777"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October 1st</w:t>
            </w:r>
            <w:r w:rsidRPr="0098146D">
              <w:t>--- KYACDIS Regional Conference (see info below) SAVE THE DATE!!!</w:t>
            </w:r>
          </w:p>
          <w:p w14:paraId="507AE569" w14:textId="77777777"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November 12th</w:t>
            </w:r>
            <w:r w:rsidRPr="0098146D">
              <w:t>--- TBD</w:t>
            </w:r>
          </w:p>
          <w:p w14:paraId="15BFD945" w14:textId="77777777" w:rsidR="0098146D" w:rsidRPr="0098146D" w:rsidRDefault="0098146D" w:rsidP="0098146D">
            <w:pPr>
              <w:numPr>
                <w:ilvl w:val="0"/>
                <w:numId w:val="18"/>
              </w:numPr>
              <w:cnfStyle w:val="000000100000" w:firstRow="0" w:lastRow="0" w:firstColumn="0" w:lastColumn="0" w:oddVBand="0" w:evenVBand="0" w:oddHBand="1" w:evenHBand="0" w:firstRowFirstColumn="0" w:firstRowLastColumn="0" w:lastRowFirstColumn="0" w:lastRowLastColumn="0"/>
            </w:pPr>
            <w:r w:rsidRPr="0098146D">
              <w:rPr>
                <w:b/>
                <w:bCs/>
              </w:rPr>
              <w:t>December 10th</w:t>
            </w:r>
            <w:r w:rsidRPr="0098146D">
              <w:t>--- TBD</w:t>
            </w:r>
          </w:p>
          <w:p w14:paraId="7BFEE3A9" w14:textId="77777777" w:rsidR="0098146D" w:rsidRDefault="0098146D" w:rsidP="0098146D">
            <w:pPr>
              <w:cnfStyle w:val="000000100000" w:firstRow="0" w:lastRow="0" w:firstColumn="0" w:lastColumn="0" w:oddVBand="0" w:evenVBand="0" w:oddHBand="1" w:evenHBand="0" w:firstRowFirstColumn="0" w:firstRowLastColumn="0" w:lastRowFirstColumn="0" w:lastRowLastColumn="0"/>
            </w:pPr>
          </w:p>
          <w:p w14:paraId="60F80FAB" w14:textId="77777777" w:rsidR="00732719" w:rsidRPr="0098146D" w:rsidRDefault="00732719" w:rsidP="0098146D">
            <w:pPr>
              <w:cnfStyle w:val="000000100000" w:firstRow="0" w:lastRow="0" w:firstColumn="0" w:lastColumn="0" w:oddVBand="0" w:evenVBand="0" w:oddHBand="1" w:evenHBand="0" w:firstRowFirstColumn="0" w:firstRowLastColumn="0" w:lastRowFirstColumn="0" w:lastRowLastColumn="0"/>
            </w:pPr>
          </w:p>
          <w:p w14:paraId="173FB472" w14:textId="77777777" w:rsidR="00EE211F" w:rsidRDefault="0098146D" w:rsidP="0098146D">
            <w:pPr>
              <w:cnfStyle w:val="000000100000" w:firstRow="0" w:lastRow="0" w:firstColumn="0" w:lastColumn="0" w:oddVBand="0" w:evenVBand="0" w:oddHBand="1" w:evenHBand="0" w:firstRowFirstColumn="0" w:firstRowLastColumn="0" w:lastRowFirstColumn="0" w:lastRowLastColumn="0"/>
              <w:rPr>
                <w:b/>
                <w:bCs/>
              </w:rPr>
            </w:pPr>
            <w:r w:rsidRPr="0098146D">
              <w:rPr>
                <w:b/>
                <w:bCs/>
              </w:rPr>
              <w:t xml:space="preserve">**These webinars, not including the conference, will be eligible for 1 ACDIS CEU. </w:t>
            </w:r>
            <w:r w:rsidR="004B0799">
              <w:rPr>
                <w:b/>
                <w:bCs/>
              </w:rPr>
              <w:t xml:space="preserve">The </w:t>
            </w:r>
            <w:r w:rsidR="00EE211F">
              <w:rPr>
                <w:b/>
                <w:bCs/>
              </w:rPr>
              <w:t xml:space="preserve">conference will be eligible for 5 CEU’s. </w:t>
            </w:r>
            <w:r w:rsidRPr="0098146D">
              <w:rPr>
                <w:b/>
                <w:bCs/>
              </w:rPr>
              <w:t xml:space="preserve">There will be no CEU for the June 11th panel discussion. </w:t>
            </w:r>
          </w:p>
          <w:p w14:paraId="764290DE" w14:textId="77777777" w:rsidR="00EE211F" w:rsidRDefault="00EE211F" w:rsidP="0098146D">
            <w:pPr>
              <w:cnfStyle w:val="000000100000" w:firstRow="0" w:lastRow="0" w:firstColumn="0" w:lastColumn="0" w:oddVBand="0" w:evenVBand="0" w:oddHBand="1" w:evenHBand="0" w:firstRowFirstColumn="0" w:firstRowLastColumn="0" w:lastRowFirstColumn="0" w:lastRowLastColumn="0"/>
              <w:rPr>
                <w:b/>
                <w:bCs/>
              </w:rPr>
            </w:pPr>
          </w:p>
          <w:p w14:paraId="7C70C20D" w14:textId="70B8B387" w:rsidR="0098146D" w:rsidRPr="0098146D" w:rsidRDefault="00EE211F" w:rsidP="0098146D">
            <w:pPr>
              <w:cnfStyle w:val="000000100000" w:firstRow="0" w:lastRow="0" w:firstColumn="0" w:lastColumn="0" w:oddVBand="0" w:evenVBand="0" w:oddHBand="1" w:evenHBand="0" w:firstRowFirstColumn="0" w:firstRowLastColumn="0" w:lastRowFirstColumn="0" w:lastRowLastColumn="0"/>
            </w:pPr>
            <w:r>
              <w:rPr>
                <w:b/>
                <w:bCs/>
              </w:rPr>
              <w:t>**</w:t>
            </w:r>
            <w:r w:rsidR="0098146D" w:rsidRPr="0098146D">
              <w:rPr>
                <w:b/>
                <w:bCs/>
              </w:rPr>
              <w:t xml:space="preserve">Please note, you must be </w:t>
            </w:r>
            <w:r w:rsidR="004D2EE5" w:rsidRPr="0098146D">
              <w:rPr>
                <w:b/>
                <w:bCs/>
              </w:rPr>
              <w:t>present on</w:t>
            </w:r>
            <w:r w:rsidR="0098146D" w:rsidRPr="0098146D">
              <w:rPr>
                <w:b/>
                <w:bCs/>
              </w:rPr>
              <w:t xml:space="preserve"> the day of the webinar and CEU's will be awarded to </w:t>
            </w:r>
            <w:r w:rsidR="004B0799">
              <w:rPr>
                <w:b/>
                <w:bCs/>
              </w:rPr>
              <w:t>paid members</w:t>
            </w:r>
            <w:r>
              <w:rPr>
                <w:b/>
                <w:bCs/>
              </w:rPr>
              <w:t xml:space="preserve"> only</w:t>
            </w:r>
            <w:r w:rsidR="004B0799">
              <w:rPr>
                <w:b/>
                <w:bCs/>
              </w:rPr>
              <w:t>.</w:t>
            </w:r>
          </w:p>
          <w:p w14:paraId="1F9701AD" w14:textId="77777777" w:rsidR="00B9286A" w:rsidRDefault="00B9286A" w:rsidP="008C1DEB">
            <w:pPr>
              <w:jc w:val="center"/>
              <w:cnfStyle w:val="000000100000" w:firstRow="0" w:lastRow="0" w:firstColumn="0" w:lastColumn="0" w:oddVBand="0" w:evenVBand="0" w:oddHBand="1" w:evenHBand="0" w:firstRowFirstColumn="0" w:firstRowLastColumn="0" w:lastRowFirstColumn="0" w:lastRowLastColumn="0"/>
              <w:rPr>
                <w:b/>
                <w:bCs/>
                <w:noProof/>
                <w:u w:val="single"/>
              </w:rPr>
            </w:pPr>
          </w:p>
          <w:p w14:paraId="3E368A6B" w14:textId="77777777" w:rsidR="00B9286A" w:rsidRPr="00B9286A" w:rsidRDefault="00B9286A" w:rsidP="00B9286A">
            <w:pPr>
              <w:cnfStyle w:val="000000100000" w:firstRow="0" w:lastRow="0" w:firstColumn="0" w:lastColumn="0" w:oddVBand="0" w:evenVBand="0" w:oddHBand="1" w:evenHBand="0" w:firstRowFirstColumn="0" w:firstRowLastColumn="0" w:lastRowFirstColumn="0" w:lastRowLastColumn="0"/>
              <w:rPr>
                <w:b/>
                <w:bCs/>
                <w:noProof/>
                <w:u w:val="single"/>
              </w:rPr>
            </w:pPr>
          </w:p>
          <w:p w14:paraId="13F6EF9C" w14:textId="77777777" w:rsidR="00B9286A" w:rsidRDefault="00B9286A" w:rsidP="008C1DEB">
            <w:pPr>
              <w:jc w:val="center"/>
              <w:cnfStyle w:val="000000100000" w:firstRow="0" w:lastRow="0" w:firstColumn="0" w:lastColumn="0" w:oddVBand="0" w:evenVBand="0" w:oddHBand="1" w:evenHBand="0" w:firstRowFirstColumn="0" w:firstRowLastColumn="0" w:lastRowFirstColumn="0" w:lastRowLastColumn="0"/>
              <w:rPr>
                <w:noProof/>
              </w:rPr>
            </w:pPr>
          </w:p>
          <w:p w14:paraId="7AC296D0" w14:textId="77777777" w:rsidR="004864F9" w:rsidRDefault="004864F9" w:rsidP="004864F9">
            <w:pPr>
              <w:cnfStyle w:val="000000100000" w:firstRow="0" w:lastRow="0" w:firstColumn="0" w:lastColumn="0" w:oddVBand="0" w:evenVBand="0" w:oddHBand="1" w:evenHBand="0" w:firstRowFirstColumn="0" w:firstRowLastColumn="0" w:lastRowFirstColumn="0" w:lastRowLastColumn="0"/>
              <w:rPr>
                <w:noProof/>
              </w:rPr>
            </w:pPr>
          </w:p>
          <w:p w14:paraId="73C030D9" w14:textId="6C49D29E" w:rsidR="004864F9" w:rsidRPr="004864F9" w:rsidRDefault="004864F9" w:rsidP="004864F9">
            <w:pPr>
              <w:tabs>
                <w:tab w:val="left" w:pos="7095"/>
              </w:tabs>
              <w:cnfStyle w:val="000000100000" w:firstRow="0" w:lastRow="0" w:firstColumn="0" w:lastColumn="0" w:oddVBand="0" w:evenVBand="0" w:oddHBand="1" w:evenHBand="0" w:firstRowFirstColumn="0" w:firstRowLastColumn="0" w:lastRowFirstColumn="0" w:lastRowLastColumn="0"/>
            </w:pPr>
          </w:p>
        </w:tc>
      </w:tr>
    </w:tbl>
    <w:tbl>
      <w:tblPr>
        <w:tblStyle w:val="PlainTable2"/>
        <w:tblW w:w="0" w:type="auto"/>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0800"/>
      </w:tblGrid>
      <w:tr w:rsidR="00AA1EEA" w14:paraId="35BA3DB7" w14:textId="77777777" w:rsidTr="002E6273">
        <w:trPr>
          <w:cnfStyle w:val="100000000000" w:firstRow="1" w:lastRow="0" w:firstColumn="0" w:lastColumn="0" w:oddVBand="0" w:evenVBand="0" w:oddHBand="0" w:evenHBand="0" w:firstRowFirstColumn="0" w:firstRowLastColumn="0" w:lastRowFirstColumn="0" w:lastRowLastColumn="0"/>
          <w:trHeight w:hRule="exact" w:val="4464"/>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tcPr>
          <w:p w14:paraId="627821EC" w14:textId="229DA44B" w:rsidR="00AA1EEA" w:rsidRPr="00FB2537" w:rsidRDefault="001C7DE6" w:rsidP="004D2783">
            <w:pPr>
              <w:pStyle w:val="Heading4"/>
              <w:rPr>
                <w:noProof/>
              </w:rPr>
            </w:pPr>
            <w:r>
              <w:rPr>
                <w:noProof/>
              </w:rPr>
              <w:lastRenderedPageBreak/>
              <mc:AlternateContent>
                <mc:Choice Requires="wps">
                  <w:drawing>
                    <wp:anchor distT="0" distB="0" distL="114300" distR="114300" simplePos="0" relativeHeight="251660288" behindDoc="0" locked="0" layoutInCell="1" allowOverlap="1" wp14:anchorId="14B4974F" wp14:editId="1E5B3404">
                      <wp:simplePos x="0" y="0"/>
                      <wp:positionH relativeFrom="column">
                        <wp:posOffset>0</wp:posOffset>
                      </wp:positionH>
                      <wp:positionV relativeFrom="paragraph">
                        <wp:posOffset>43815</wp:posOffset>
                      </wp:positionV>
                      <wp:extent cx="6829425" cy="8753475"/>
                      <wp:effectExtent l="0" t="0" r="28575" b="28575"/>
                      <wp:wrapNone/>
                      <wp:docPr id="1381078715" name="Rectangle 17"/>
                      <wp:cNvGraphicFramePr/>
                      <a:graphic xmlns:a="http://schemas.openxmlformats.org/drawingml/2006/main">
                        <a:graphicData uri="http://schemas.microsoft.com/office/word/2010/wordprocessingShape">
                          <wps:wsp>
                            <wps:cNvSpPr/>
                            <wps:spPr>
                              <a:xfrm>
                                <a:off x="0" y="0"/>
                                <a:ext cx="6829425" cy="8753475"/>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B1B1F5" w14:textId="68BE1E59" w:rsidR="00B46A0F" w:rsidRPr="00401EF8" w:rsidRDefault="00FD1C37" w:rsidP="00401EF8">
                                  <w:pPr>
                                    <w:jc w:val="center"/>
                                    <w:rPr>
                                      <w:b/>
                                      <w:bCs/>
                                      <w:sz w:val="28"/>
                                      <w:szCs w:val="28"/>
                                    </w:rPr>
                                  </w:pPr>
                                  <w:r>
                                    <w:rPr>
                                      <w:szCs w:val="28"/>
                                    </w:rPr>
                                    <w:pict w14:anchorId="71F6D738">
                                      <v:shape id="Picture 25" o:spid="_x0000_i1027" type="#_x0000_t75" alt="Emoji" style="width:15pt;height:15pt;visibility:visible;mso-wrap-style:square">
                                        <v:imagedata r:id="rId19" o:title="Emoji"/>
                                      </v:shape>
                                    </w:pict>
                                  </w:r>
                                  <w:r w:rsidR="00B46A0F" w:rsidRPr="00B46A0F">
                                    <w:rPr>
                                      <w:b/>
                                      <w:bCs/>
                                      <w:noProof/>
                                      <w:sz w:val="28"/>
                                      <w:szCs w:val="28"/>
                                    </w:rPr>
                                    <w:drawing>
                                      <wp:inline distT="0" distB="0" distL="0" distR="0" wp14:anchorId="4886177F" wp14:editId="061D8333">
                                        <wp:extent cx="190500" cy="190500"/>
                                        <wp:effectExtent l="0" t="0" r="0" b="0"/>
                                        <wp:docPr id="1235194021" name="Picture 24"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mo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46A0F" w:rsidRPr="00B46A0F">
                                    <w:rPr>
                                      <w:b/>
                                      <w:bCs/>
                                      <w:noProof/>
                                      <w:sz w:val="28"/>
                                      <w:szCs w:val="28"/>
                                    </w:rPr>
                                    <w:drawing>
                                      <wp:inline distT="0" distB="0" distL="0" distR="0" wp14:anchorId="5B40425F" wp14:editId="78FB48A3">
                                        <wp:extent cx="190500" cy="190500"/>
                                        <wp:effectExtent l="0" t="0" r="0" b="0"/>
                                        <wp:docPr id="1277573794" name="Picture 23"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mo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46A0F" w:rsidRPr="00B46A0F">
                                    <w:rPr>
                                      <w:b/>
                                      <w:bCs/>
                                      <w:noProof/>
                                      <w:sz w:val="28"/>
                                      <w:szCs w:val="28"/>
                                    </w:rPr>
                                    <w:drawing>
                                      <wp:inline distT="0" distB="0" distL="0" distR="0" wp14:anchorId="4B3F0B2E" wp14:editId="351CF864">
                                        <wp:extent cx="190500" cy="190500"/>
                                        <wp:effectExtent l="0" t="0" r="0" b="0"/>
                                        <wp:docPr id="1254035368" name="Picture 22"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o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46A0F" w:rsidRPr="00B46A0F">
                                    <w:rPr>
                                      <w:b/>
                                      <w:bCs/>
                                      <w:sz w:val="28"/>
                                      <w:szCs w:val="28"/>
                                      <w:u w:val="single"/>
                                    </w:rPr>
                                    <w:t>KYACDIS REGIONAL CONFERENCE</w:t>
                                  </w:r>
                                  <w:r w:rsidR="00B46A0F" w:rsidRPr="00B46A0F">
                                    <w:rPr>
                                      <w:b/>
                                      <w:bCs/>
                                      <w:sz w:val="28"/>
                                      <w:szCs w:val="28"/>
                                    </w:rPr>
                                    <w:t>:</w:t>
                                  </w:r>
                                </w:p>
                                <w:p w14:paraId="35964B15" w14:textId="77777777" w:rsidR="00B46A0F" w:rsidRPr="00B46A0F" w:rsidRDefault="00B46A0F" w:rsidP="00B46A0F"/>
                                <w:p w14:paraId="61CB3F5E" w14:textId="77777777" w:rsidR="00B46A0F" w:rsidRPr="00B46A0F" w:rsidRDefault="00B46A0F" w:rsidP="00B46A0F">
                                  <w:pPr>
                                    <w:numPr>
                                      <w:ilvl w:val="0"/>
                                      <w:numId w:val="19"/>
                                    </w:numPr>
                                  </w:pPr>
                                  <w:r w:rsidRPr="00B46A0F">
                                    <w:rPr>
                                      <w:b/>
                                      <w:bCs/>
                                    </w:rPr>
                                    <w:t>WHEN:  </w:t>
                                  </w:r>
                                  <w:r w:rsidRPr="00B46A0F">
                                    <w:t>Thursday,</w:t>
                                  </w:r>
                                  <w:r w:rsidRPr="00B46A0F">
                                    <w:rPr>
                                      <w:b/>
                                      <w:bCs/>
                                    </w:rPr>
                                    <w:t> </w:t>
                                  </w:r>
                                  <w:r w:rsidRPr="00B46A0F">
                                    <w:t>October 1st </w:t>
                                  </w:r>
                                </w:p>
                                <w:p w14:paraId="4D4AD1B7" w14:textId="77777777" w:rsidR="00B46A0F" w:rsidRPr="00B46A0F" w:rsidRDefault="00B46A0F" w:rsidP="00B46A0F">
                                  <w:pPr>
                                    <w:numPr>
                                      <w:ilvl w:val="0"/>
                                      <w:numId w:val="19"/>
                                    </w:numPr>
                                  </w:pPr>
                                  <w:r w:rsidRPr="00B46A0F">
                                    <w:rPr>
                                      <w:b/>
                                      <w:bCs/>
                                    </w:rPr>
                                    <w:t>TIME:</w:t>
                                  </w:r>
                                  <w:r w:rsidRPr="00B46A0F">
                                    <w:t>  7:00am-4:30pm EST</w:t>
                                  </w:r>
                                </w:p>
                                <w:p w14:paraId="4A5C27C8" w14:textId="43E5C9F7" w:rsidR="00B46A0F" w:rsidRPr="00B46A0F" w:rsidRDefault="00B46A0F" w:rsidP="00B46A0F">
                                  <w:pPr>
                                    <w:numPr>
                                      <w:ilvl w:val="0"/>
                                      <w:numId w:val="19"/>
                                    </w:numPr>
                                  </w:pPr>
                                  <w:r w:rsidRPr="00B46A0F">
                                    <w:rPr>
                                      <w:b/>
                                      <w:bCs/>
                                    </w:rPr>
                                    <w:t>WHERE:</w:t>
                                  </w:r>
                                  <w:r w:rsidRPr="00B46A0F">
                                    <w:t> Norton Healthcare Lear</w:t>
                                  </w:r>
                                  <w:r>
                                    <w:t>n</w:t>
                                  </w:r>
                                  <w:r w:rsidRPr="00B46A0F">
                                    <w:t>ing Center - Hurstbourne Green. Address: 9500 Ormsby Station Road, Suite 200 Louisville, KY 40223 </w:t>
                                  </w:r>
                                  <w:r w:rsidRPr="00B46A0F">
                                    <w:rPr>
                                      <w:i/>
                                      <w:iCs/>
                                    </w:rPr>
                                    <w:t>(Discounted hotel group rates will be available. Hotel info will be provided at a later date).</w:t>
                                  </w:r>
                                </w:p>
                                <w:p w14:paraId="0A4D03D4" w14:textId="547687CE" w:rsidR="00684F02" w:rsidRDefault="00B46A0F" w:rsidP="00B46A0F">
                                  <w:pPr>
                                    <w:numPr>
                                      <w:ilvl w:val="0"/>
                                      <w:numId w:val="19"/>
                                    </w:numPr>
                                  </w:pPr>
                                  <w:r w:rsidRPr="00B46A0F">
                                    <w:rPr>
                                      <w:b/>
                                      <w:bCs/>
                                    </w:rPr>
                                    <w:t>INFO:</w:t>
                                  </w:r>
                                  <w:r w:rsidRPr="00B46A0F">
                                    <w:t xml:space="preserve"> A spectacular fun-filled, educational, and networking day </w:t>
                                  </w:r>
                                  <w:r w:rsidR="00684F02" w:rsidRPr="00B46A0F">
                                    <w:t>among</w:t>
                                  </w:r>
                                  <w:r w:rsidRPr="00B46A0F">
                                    <w:t xml:space="preserve"> CDI peers and educational colleagues! This year's conference will offer several educational presentations, vendor booths, networking time, ACDIS CEU's, SWAG, prizes, giveaways, and more!!!! You </w:t>
                                  </w:r>
                                  <w:r w:rsidR="004313D8" w:rsidRPr="00B46A0F">
                                    <w:t>will not</w:t>
                                  </w:r>
                                  <w:r w:rsidRPr="00B46A0F">
                                    <w:t xml:space="preserve"> want to miss it! Light breakfast and lunch will be served. Pricing and registration will be available soon. Note - there will be special pricing for paid KYACDIS members</w:t>
                                  </w:r>
                                  <w:r w:rsidR="00C1591B" w:rsidRPr="00B46A0F">
                                    <w:t xml:space="preserve">. </w:t>
                                  </w:r>
                                </w:p>
                                <w:p w14:paraId="4427368A" w14:textId="77777777" w:rsidR="00684F02" w:rsidRPr="00684F02" w:rsidRDefault="00684F02" w:rsidP="00684F02">
                                  <w:pPr>
                                    <w:ind w:left="720"/>
                                  </w:pPr>
                                </w:p>
                                <w:p w14:paraId="4C6EF660" w14:textId="479898B5" w:rsidR="00B46A0F" w:rsidRDefault="00B46A0F" w:rsidP="00684F02">
                                  <w:pPr>
                                    <w:ind w:left="720"/>
                                    <w:jc w:val="center"/>
                                    <w:rPr>
                                      <w:b/>
                                      <w:bCs/>
                                      <w:sz w:val="48"/>
                                      <w:szCs w:val="48"/>
                                    </w:rPr>
                                  </w:pPr>
                                  <w:r w:rsidRPr="00B46A0F">
                                    <w:rPr>
                                      <w:b/>
                                      <w:bCs/>
                                      <w:sz w:val="48"/>
                                      <w:szCs w:val="48"/>
                                    </w:rPr>
                                    <w:t>SAVE THE DATE!!!</w:t>
                                  </w:r>
                                </w:p>
                                <w:p w14:paraId="1AD11823" w14:textId="77777777" w:rsidR="00210671" w:rsidRDefault="00210671" w:rsidP="00684F02">
                                  <w:pPr>
                                    <w:ind w:left="720"/>
                                    <w:jc w:val="center"/>
                                    <w:rPr>
                                      <w:b/>
                                      <w:bCs/>
                                      <w:sz w:val="48"/>
                                      <w:szCs w:val="48"/>
                                    </w:rPr>
                                  </w:pPr>
                                </w:p>
                                <w:p w14:paraId="53B36AAF" w14:textId="46BEA51D" w:rsidR="00417913" w:rsidRPr="005D13BE" w:rsidRDefault="00417913" w:rsidP="00684F02">
                                  <w:pPr>
                                    <w:ind w:left="720"/>
                                    <w:jc w:val="center"/>
                                    <w:rPr>
                                      <w:i/>
                                      <w:iCs/>
                                      <w:sz w:val="48"/>
                                      <w:szCs w:val="48"/>
                                    </w:rPr>
                                  </w:pPr>
                                  <w:r w:rsidRPr="005D13BE">
                                    <w:rPr>
                                      <w:i/>
                                      <w:iCs/>
                                      <w:noProof/>
                                      <w:sz w:val="32"/>
                                      <w:szCs w:val="32"/>
                                    </w:rPr>
                                    <w:t>2025 KYACDIS CONFERENCE</w:t>
                                  </w:r>
                                </w:p>
                                <w:p w14:paraId="1B871652" w14:textId="2DE1D02A" w:rsidR="00255377" w:rsidRDefault="00255377" w:rsidP="00E74857">
                                  <w:pPr>
                                    <w:rPr>
                                      <w:noProof/>
                                    </w:rPr>
                                  </w:pPr>
                                  <w:r>
                                    <w:rPr>
                                      <w:noProof/>
                                    </w:rPr>
                                    <w:t xml:space="preserve">     </w:t>
                                  </w:r>
                                  <w:r>
                                    <w:rPr>
                                      <w:noProof/>
                                    </w:rPr>
                                    <w:drawing>
                                      <wp:inline distT="0" distB="0" distL="0" distR="0" wp14:anchorId="52E7C3B1" wp14:editId="204B503E">
                                        <wp:extent cx="1461529" cy="974399"/>
                                        <wp:effectExtent l="0" t="0" r="5715" b="0"/>
                                        <wp:docPr id="1247261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6160" name="Picture 124726160"/>
                                                <pic:cNvPicPr/>
                                              </pic:nvPicPr>
                                              <pic:blipFill>
                                                <a:blip r:embed="rId21"/>
                                                <a:stretch>
                                                  <a:fillRect/>
                                                </a:stretch>
                                              </pic:blipFill>
                                              <pic:spPr>
                                                <a:xfrm flipH="1">
                                                  <a:off x="0" y="0"/>
                                                  <a:ext cx="1476240" cy="984207"/>
                                                </a:xfrm>
                                                <a:prstGeom prst="rect">
                                                  <a:avLst/>
                                                </a:prstGeom>
                                              </pic:spPr>
                                            </pic:pic>
                                          </a:graphicData>
                                        </a:graphic>
                                      </wp:inline>
                                    </w:drawing>
                                  </w:r>
                                  <w:r>
                                    <w:rPr>
                                      <w:noProof/>
                                    </w:rPr>
                                    <w:t xml:space="preserve">      </w:t>
                                  </w:r>
                                  <w:r>
                                    <w:rPr>
                                      <w:noProof/>
                                    </w:rPr>
                                    <w:drawing>
                                      <wp:inline distT="0" distB="0" distL="0" distR="0" wp14:anchorId="6DB5A10D" wp14:editId="3AEA5C2D">
                                        <wp:extent cx="1431542" cy="954408"/>
                                        <wp:effectExtent l="0" t="0" r="0" b="0"/>
                                        <wp:docPr id="1180192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92136" name="Picture 1180192136"/>
                                                <pic:cNvPicPr/>
                                              </pic:nvPicPr>
                                              <pic:blipFill>
                                                <a:blip r:embed="rId22"/>
                                                <a:stretch>
                                                  <a:fillRect/>
                                                </a:stretch>
                                              </pic:blipFill>
                                              <pic:spPr>
                                                <a:xfrm>
                                                  <a:off x="0" y="0"/>
                                                  <a:ext cx="1469275" cy="979564"/>
                                                </a:xfrm>
                                                <a:prstGeom prst="rect">
                                                  <a:avLst/>
                                                </a:prstGeom>
                                              </pic:spPr>
                                            </pic:pic>
                                          </a:graphicData>
                                        </a:graphic>
                                      </wp:inline>
                                    </w:drawing>
                                  </w:r>
                                  <w:r w:rsidR="00417913">
                                    <w:rPr>
                                      <w:noProof/>
                                    </w:rPr>
                                    <w:t xml:space="preserve">   </w:t>
                                  </w:r>
                                  <w:r w:rsidR="00417913">
                                    <w:rPr>
                                      <w:noProof/>
                                    </w:rPr>
                                    <w:drawing>
                                      <wp:inline distT="0" distB="0" distL="0" distR="0" wp14:anchorId="2199D098" wp14:editId="5A606F10">
                                        <wp:extent cx="1490756" cy="993885"/>
                                        <wp:effectExtent l="0" t="0" r="0" b="0"/>
                                        <wp:docPr id="545263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6369" name="Picture 54526369"/>
                                                <pic:cNvPicPr/>
                                              </pic:nvPicPr>
                                              <pic:blipFill>
                                                <a:blip r:embed="rId23"/>
                                                <a:stretch>
                                                  <a:fillRect/>
                                                </a:stretch>
                                              </pic:blipFill>
                                              <pic:spPr>
                                                <a:xfrm>
                                                  <a:off x="0" y="0"/>
                                                  <a:ext cx="1516611" cy="1011123"/>
                                                </a:xfrm>
                                                <a:prstGeom prst="rect">
                                                  <a:avLst/>
                                                </a:prstGeom>
                                              </pic:spPr>
                                            </pic:pic>
                                          </a:graphicData>
                                        </a:graphic>
                                      </wp:inline>
                                    </w:drawing>
                                  </w:r>
                                  <w:r w:rsidR="00900C8B">
                                    <w:rPr>
                                      <w:noProof/>
                                    </w:rPr>
                                    <w:t xml:space="preserve">  </w:t>
                                  </w:r>
                                  <w:r w:rsidR="00900C8B">
                                    <w:rPr>
                                      <w:noProof/>
                                    </w:rPr>
                                    <w:drawing>
                                      <wp:inline distT="0" distB="0" distL="0" distR="0" wp14:anchorId="4AFBB433" wp14:editId="63067529">
                                        <wp:extent cx="1499870" cy="999961"/>
                                        <wp:effectExtent l="0" t="0" r="5080" b="0"/>
                                        <wp:docPr id="12529996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99633" name="Picture 1252999633"/>
                                                <pic:cNvPicPr/>
                                              </pic:nvPicPr>
                                              <pic:blipFill>
                                                <a:blip r:embed="rId24"/>
                                                <a:stretch>
                                                  <a:fillRect/>
                                                </a:stretch>
                                              </pic:blipFill>
                                              <pic:spPr>
                                                <a:xfrm>
                                                  <a:off x="0" y="0"/>
                                                  <a:ext cx="1535198" cy="1023514"/>
                                                </a:xfrm>
                                                <a:prstGeom prst="rect">
                                                  <a:avLst/>
                                                </a:prstGeom>
                                              </pic:spPr>
                                            </pic:pic>
                                          </a:graphicData>
                                        </a:graphic>
                                      </wp:inline>
                                    </w:drawing>
                                  </w:r>
                                </w:p>
                                <w:p w14:paraId="39B3AC2F" w14:textId="75290612" w:rsidR="00E74857" w:rsidRPr="00255377" w:rsidRDefault="00255377" w:rsidP="00E74857">
                                  <w:pPr>
                                    <w:rPr>
                                      <w:sz w:val="32"/>
                                      <w:szCs w:val="32"/>
                                    </w:rPr>
                                  </w:pPr>
                                  <w:r>
                                    <w:rPr>
                                      <w:noProof/>
                                    </w:rPr>
                                    <w:t xml:space="preserve">  </w:t>
                                  </w:r>
                                  <w:r w:rsidR="00417913">
                                    <w:rPr>
                                      <w:noProof/>
                                    </w:rPr>
                                    <w:drawing>
                                      <wp:inline distT="0" distB="0" distL="0" distR="0" wp14:anchorId="2013D58F" wp14:editId="33F4A14C">
                                        <wp:extent cx="1506767" cy="1004560"/>
                                        <wp:effectExtent l="0" t="0" r="0" b="5715"/>
                                        <wp:docPr id="13100623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62361" name="Picture 1310062361"/>
                                                <pic:cNvPicPr/>
                                              </pic:nvPicPr>
                                              <pic:blipFill>
                                                <a:blip r:embed="rId25"/>
                                                <a:stretch>
                                                  <a:fillRect/>
                                                </a:stretch>
                                              </pic:blipFill>
                                              <pic:spPr>
                                                <a:xfrm>
                                                  <a:off x="0" y="0"/>
                                                  <a:ext cx="1533551" cy="1022417"/>
                                                </a:xfrm>
                                                <a:prstGeom prst="rect">
                                                  <a:avLst/>
                                                </a:prstGeom>
                                              </pic:spPr>
                                            </pic:pic>
                                          </a:graphicData>
                                        </a:graphic>
                                      </wp:inline>
                                    </w:drawing>
                                  </w:r>
                                  <w:r>
                                    <w:rPr>
                                      <w:noProof/>
                                    </w:rPr>
                                    <w:t xml:space="preserve">             </w:t>
                                  </w:r>
                                  <w:r w:rsidR="00417913">
                                    <w:rPr>
                                      <w:noProof/>
                                    </w:rPr>
                                    <w:t xml:space="preserve">     </w:t>
                                  </w:r>
                                  <w:r w:rsidR="00417913" w:rsidRPr="00255377">
                                    <w:drawing>
                                      <wp:inline distT="0" distB="0" distL="0" distR="0" wp14:anchorId="6588EBBC" wp14:editId="22FA3DFE">
                                        <wp:extent cx="2209800" cy="1419225"/>
                                        <wp:effectExtent l="0" t="0" r="0" b="9525"/>
                                        <wp:docPr id="915226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419225"/>
                                                </a:xfrm>
                                                <a:prstGeom prst="rect">
                                                  <a:avLst/>
                                                </a:prstGeom>
                                                <a:noFill/>
                                                <a:ln>
                                                  <a:noFill/>
                                                </a:ln>
                                              </pic:spPr>
                                            </pic:pic>
                                          </a:graphicData>
                                        </a:graphic>
                                      </wp:inline>
                                    </w:drawing>
                                  </w:r>
                                  <w:r w:rsidR="00417913">
                                    <w:rPr>
                                      <w:noProof/>
                                    </w:rPr>
                                    <w:t xml:space="preserve">            </w:t>
                                  </w:r>
                                  <w:r w:rsidR="00417913">
                                    <w:rPr>
                                      <w:noProof/>
                                    </w:rPr>
                                    <w:drawing>
                                      <wp:inline distT="0" distB="0" distL="0" distR="0" wp14:anchorId="060C09C1" wp14:editId="22C35362">
                                        <wp:extent cx="1569637" cy="1046474"/>
                                        <wp:effectExtent l="0" t="0" r="0" b="1905"/>
                                        <wp:docPr id="8435888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88826" name="Picture 843588826"/>
                                                <pic:cNvPicPr/>
                                              </pic:nvPicPr>
                                              <pic:blipFill>
                                                <a:blip r:embed="rId27"/>
                                                <a:stretch>
                                                  <a:fillRect/>
                                                </a:stretch>
                                              </pic:blipFill>
                                              <pic:spPr>
                                                <a:xfrm>
                                                  <a:off x="0" y="0"/>
                                                  <a:ext cx="1642154" cy="1094821"/>
                                                </a:xfrm>
                                                <a:prstGeom prst="rect">
                                                  <a:avLst/>
                                                </a:prstGeom>
                                              </pic:spPr>
                                            </pic:pic>
                                          </a:graphicData>
                                        </a:graphic>
                                      </wp:inline>
                                    </w:drawing>
                                  </w:r>
                                  <w:r w:rsidR="00417913">
                                    <w:rPr>
                                      <w:noProof/>
                                    </w:rPr>
                                    <w:t xml:space="preserve">     </w:t>
                                  </w:r>
                                  <w:r>
                                    <w:rPr>
                                      <w:noProof/>
                                    </w:rPr>
                                    <w:t xml:space="preserve">        </w:t>
                                  </w:r>
                                </w:p>
                                <w:p w14:paraId="7B0C543D" w14:textId="188F68EF" w:rsidR="00B46A0F" w:rsidRDefault="00255377" w:rsidP="00E74857">
                                  <w:r>
                                    <w:t xml:space="preserve">    </w:t>
                                  </w:r>
                                  <w:r w:rsidR="00417913">
                                    <w:rPr>
                                      <w:noProof/>
                                    </w:rPr>
                                    <w:drawing>
                                      <wp:inline distT="0" distB="0" distL="0" distR="0" wp14:anchorId="72D7E732" wp14:editId="5FCD4C11">
                                        <wp:extent cx="1724025" cy="1024255"/>
                                        <wp:effectExtent l="0" t="0" r="9525" b="4445"/>
                                        <wp:docPr id="2276477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47737" name="Picture 227647737"/>
                                                <pic:cNvPicPr/>
                                              </pic:nvPicPr>
                                              <pic:blipFill>
                                                <a:blip r:embed="rId28"/>
                                                <a:stretch>
                                                  <a:fillRect/>
                                                </a:stretch>
                                              </pic:blipFill>
                                              <pic:spPr>
                                                <a:xfrm>
                                                  <a:off x="0" y="0"/>
                                                  <a:ext cx="1770131" cy="1051647"/>
                                                </a:xfrm>
                                                <a:prstGeom prst="rect">
                                                  <a:avLst/>
                                                </a:prstGeom>
                                              </pic:spPr>
                                            </pic:pic>
                                          </a:graphicData>
                                        </a:graphic>
                                      </wp:inline>
                                    </w:drawing>
                                  </w:r>
                                  <w:r>
                                    <w:t xml:space="preserve">        </w:t>
                                  </w:r>
                                  <w:r w:rsidR="00417913">
                                    <w:rPr>
                                      <w:noProof/>
                                    </w:rPr>
                                    <w:drawing>
                                      <wp:inline distT="0" distB="0" distL="0" distR="0" wp14:anchorId="74F47AFB" wp14:editId="2BF04F2F">
                                        <wp:extent cx="2018778" cy="1345916"/>
                                        <wp:effectExtent l="0" t="0" r="635" b="6985"/>
                                        <wp:docPr id="13814087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08734" name="Picture 1381408734"/>
                                                <pic:cNvPicPr/>
                                              </pic:nvPicPr>
                                              <pic:blipFill>
                                                <a:blip r:embed="rId29"/>
                                                <a:stretch>
                                                  <a:fillRect/>
                                                </a:stretch>
                                              </pic:blipFill>
                                              <pic:spPr>
                                                <a:xfrm flipH="1">
                                                  <a:off x="0" y="0"/>
                                                  <a:ext cx="2048516" cy="1365742"/>
                                                </a:xfrm>
                                                <a:prstGeom prst="rect">
                                                  <a:avLst/>
                                                </a:prstGeom>
                                              </pic:spPr>
                                            </pic:pic>
                                          </a:graphicData>
                                        </a:graphic>
                                      </wp:inline>
                                    </w:drawing>
                                  </w:r>
                                  <w:r>
                                    <w:t xml:space="preserve">            </w:t>
                                  </w:r>
                                  <w:r w:rsidR="00417913">
                                    <w:rPr>
                                      <w:noProof/>
                                    </w:rPr>
                                    <w:drawing>
                                      <wp:inline distT="0" distB="0" distL="0" distR="0" wp14:anchorId="50B94E19" wp14:editId="138B31EB">
                                        <wp:extent cx="1846809" cy="1231265"/>
                                        <wp:effectExtent l="0" t="0" r="1270" b="6985"/>
                                        <wp:docPr id="21251878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7873" name="Picture 2125187873"/>
                                                <pic:cNvPicPr/>
                                              </pic:nvPicPr>
                                              <pic:blipFill>
                                                <a:blip r:embed="rId30"/>
                                                <a:stretch>
                                                  <a:fillRect/>
                                                </a:stretch>
                                              </pic:blipFill>
                                              <pic:spPr>
                                                <a:xfrm>
                                                  <a:off x="0" y="0"/>
                                                  <a:ext cx="1883490" cy="1255720"/>
                                                </a:xfrm>
                                                <a:prstGeom prst="rect">
                                                  <a:avLst/>
                                                </a:prstGeom>
                                              </pic:spPr>
                                            </pic:pic>
                                          </a:graphicData>
                                        </a:graphic>
                                      </wp:inline>
                                    </w:drawing>
                                  </w:r>
                                  <w:r>
                                    <w:t xml:space="preserve">                                          </w:t>
                                  </w:r>
                                  <w:r>
                                    <w:rPr>
                                      <w:noProof/>
                                    </w:rPr>
                                    <w:t xml:space="preserve">                         </w:t>
                                  </w:r>
                                </w:p>
                                <w:p w14:paraId="1D105678" w14:textId="42625223" w:rsidR="00B46A0F" w:rsidRDefault="00B46A0F" w:rsidP="00E74857"/>
                                <w:p w14:paraId="0DFF4309" w14:textId="1036AFD7" w:rsidR="00B46A0F" w:rsidRDefault="00B46A0F" w:rsidP="00401EF8">
                                  <w:pPr>
                                    <w:jc w:val="center"/>
                                  </w:pPr>
                                </w:p>
                                <w:p w14:paraId="72E8D3D3" w14:textId="77777777" w:rsidR="00B46A0F" w:rsidRDefault="00B46A0F" w:rsidP="00E74857"/>
                                <w:p w14:paraId="220FE408" w14:textId="08F7EF7F" w:rsidR="00B46A0F" w:rsidRDefault="00255377" w:rsidP="00E748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4974F" id="Rectangle 17" o:spid="_x0000_s1031" style="position:absolute;margin-left:0;margin-top:3.45pt;width:537.75pt;height:6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" fillcolor="#e1eef7 [664]" strokecolor="#08151f [484]" strokeweight="1pt">
                      <v:textbox>
                        <w:txbxContent>
                          <w:p w14:paraId="66B1B1F5" w14:textId="68BE1E59" w:rsidR="00B46A0F" w:rsidRPr="00401EF8" w:rsidRDefault="00FD1C37" w:rsidP="00401EF8">
                            <w:pPr>
                              <w:jc w:val="center"/>
                              <w:rPr>
                                <w:b/>
                                <w:bCs/>
                                <w:sz w:val="28"/>
                                <w:szCs w:val="28"/>
                              </w:rPr>
                            </w:pPr>
                            <w:r>
                              <w:rPr>
                                <w:szCs w:val="28"/>
                              </w:rPr>
                              <w:pict w14:anchorId="71F6D738">
                                <v:shape id="Picture 25" o:spid="_x0000_i1027" type="#_x0000_t75" alt="Emoji" style="width:15pt;height:15pt;visibility:visible;mso-wrap-style:square">
                                  <v:imagedata r:id="rId19" o:title="Emoji"/>
                                </v:shape>
                              </w:pict>
                            </w:r>
                            <w:r w:rsidR="00B46A0F" w:rsidRPr="00B46A0F">
                              <w:rPr>
                                <w:b/>
                                <w:bCs/>
                                <w:noProof/>
                                <w:sz w:val="28"/>
                                <w:szCs w:val="28"/>
                              </w:rPr>
                              <w:drawing>
                                <wp:inline distT="0" distB="0" distL="0" distR="0" wp14:anchorId="4886177F" wp14:editId="061D8333">
                                  <wp:extent cx="190500" cy="190500"/>
                                  <wp:effectExtent l="0" t="0" r="0" b="0"/>
                                  <wp:docPr id="1235194021" name="Picture 24"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mo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46A0F" w:rsidRPr="00B46A0F">
                              <w:rPr>
                                <w:b/>
                                <w:bCs/>
                                <w:noProof/>
                                <w:sz w:val="28"/>
                                <w:szCs w:val="28"/>
                              </w:rPr>
                              <w:drawing>
                                <wp:inline distT="0" distB="0" distL="0" distR="0" wp14:anchorId="5B40425F" wp14:editId="78FB48A3">
                                  <wp:extent cx="190500" cy="190500"/>
                                  <wp:effectExtent l="0" t="0" r="0" b="0"/>
                                  <wp:docPr id="1277573794" name="Picture 23"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mo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46A0F" w:rsidRPr="00B46A0F">
                              <w:rPr>
                                <w:b/>
                                <w:bCs/>
                                <w:noProof/>
                                <w:sz w:val="28"/>
                                <w:szCs w:val="28"/>
                              </w:rPr>
                              <w:drawing>
                                <wp:inline distT="0" distB="0" distL="0" distR="0" wp14:anchorId="4B3F0B2E" wp14:editId="351CF864">
                                  <wp:extent cx="190500" cy="190500"/>
                                  <wp:effectExtent l="0" t="0" r="0" b="0"/>
                                  <wp:docPr id="1254035368" name="Picture 22"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o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46A0F" w:rsidRPr="00B46A0F">
                              <w:rPr>
                                <w:b/>
                                <w:bCs/>
                                <w:sz w:val="28"/>
                                <w:szCs w:val="28"/>
                                <w:u w:val="single"/>
                              </w:rPr>
                              <w:t>KYACDIS REGIONAL CONFERENCE</w:t>
                            </w:r>
                            <w:r w:rsidR="00B46A0F" w:rsidRPr="00B46A0F">
                              <w:rPr>
                                <w:b/>
                                <w:bCs/>
                                <w:sz w:val="28"/>
                                <w:szCs w:val="28"/>
                              </w:rPr>
                              <w:t>:</w:t>
                            </w:r>
                          </w:p>
                          <w:p w14:paraId="35964B15" w14:textId="77777777" w:rsidR="00B46A0F" w:rsidRPr="00B46A0F" w:rsidRDefault="00B46A0F" w:rsidP="00B46A0F"/>
                          <w:p w14:paraId="61CB3F5E" w14:textId="77777777" w:rsidR="00B46A0F" w:rsidRPr="00B46A0F" w:rsidRDefault="00B46A0F" w:rsidP="00B46A0F">
                            <w:pPr>
                              <w:numPr>
                                <w:ilvl w:val="0"/>
                                <w:numId w:val="19"/>
                              </w:numPr>
                            </w:pPr>
                            <w:r w:rsidRPr="00B46A0F">
                              <w:rPr>
                                <w:b/>
                                <w:bCs/>
                              </w:rPr>
                              <w:t>WHEN:  </w:t>
                            </w:r>
                            <w:r w:rsidRPr="00B46A0F">
                              <w:t>Thursday,</w:t>
                            </w:r>
                            <w:r w:rsidRPr="00B46A0F">
                              <w:rPr>
                                <w:b/>
                                <w:bCs/>
                              </w:rPr>
                              <w:t> </w:t>
                            </w:r>
                            <w:r w:rsidRPr="00B46A0F">
                              <w:t>October 1st </w:t>
                            </w:r>
                          </w:p>
                          <w:p w14:paraId="4D4AD1B7" w14:textId="77777777" w:rsidR="00B46A0F" w:rsidRPr="00B46A0F" w:rsidRDefault="00B46A0F" w:rsidP="00B46A0F">
                            <w:pPr>
                              <w:numPr>
                                <w:ilvl w:val="0"/>
                                <w:numId w:val="19"/>
                              </w:numPr>
                            </w:pPr>
                            <w:r w:rsidRPr="00B46A0F">
                              <w:rPr>
                                <w:b/>
                                <w:bCs/>
                              </w:rPr>
                              <w:t>TIME:</w:t>
                            </w:r>
                            <w:r w:rsidRPr="00B46A0F">
                              <w:t>  7:00am-4:30pm EST</w:t>
                            </w:r>
                          </w:p>
                          <w:p w14:paraId="4A5C27C8" w14:textId="43E5C9F7" w:rsidR="00B46A0F" w:rsidRPr="00B46A0F" w:rsidRDefault="00B46A0F" w:rsidP="00B46A0F">
                            <w:pPr>
                              <w:numPr>
                                <w:ilvl w:val="0"/>
                                <w:numId w:val="19"/>
                              </w:numPr>
                            </w:pPr>
                            <w:r w:rsidRPr="00B46A0F">
                              <w:rPr>
                                <w:b/>
                                <w:bCs/>
                              </w:rPr>
                              <w:t>WHERE:</w:t>
                            </w:r>
                            <w:r w:rsidRPr="00B46A0F">
                              <w:t> Norton Healthcare Lear</w:t>
                            </w:r>
                            <w:r>
                              <w:t>n</w:t>
                            </w:r>
                            <w:r w:rsidRPr="00B46A0F">
                              <w:t>ing Center - Hurstbourne Green. Address: 9500 Ormsby Station Road, Suite 200 Louisville, KY 40223 </w:t>
                            </w:r>
                            <w:r w:rsidRPr="00B46A0F">
                              <w:rPr>
                                <w:i/>
                                <w:iCs/>
                              </w:rPr>
                              <w:t>(Discounted hotel group rates will be available. Hotel info will be provided at a later date).</w:t>
                            </w:r>
                          </w:p>
                          <w:p w14:paraId="0A4D03D4" w14:textId="547687CE" w:rsidR="00684F02" w:rsidRDefault="00B46A0F" w:rsidP="00B46A0F">
                            <w:pPr>
                              <w:numPr>
                                <w:ilvl w:val="0"/>
                                <w:numId w:val="19"/>
                              </w:numPr>
                            </w:pPr>
                            <w:r w:rsidRPr="00B46A0F">
                              <w:rPr>
                                <w:b/>
                                <w:bCs/>
                              </w:rPr>
                              <w:t>INFO:</w:t>
                            </w:r>
                            <w:r w:rsidRPr="00B46A0F">
                              <w:t xml:space="preserve"> A spectacular fun-filled, educational, and networking day </w:t>
                            </w:r>
                            <w:r w:rsidR="00684F02" w:rsidRPr="00B46A0F">
                              <w:t>among</w:t>
                            </w:r>
                            <w:r w:rsidRPr="00B46A0F">
                              <w:t xml:space="preserve"> CDI peers and educational colleagues! This year's conference will offer several educational presentations, vendor booths, networking time, ACDIS CEU's, SWAG, prizes, giveaways, and more!!!! You </w:t>
                            </w:r>
                            <w:r w:rsidR="004313D8" w:rsidRPr="00B46A0F">
                              <w:t>will not</w:t>
                            </w:r>
                            <w:r w:rsidRPr="00B46A0F">
                              <w:t xml:space="preserve"> want to miss it! Light breakfast and lunch will be served. Pricing and registration will be available soon. Note - there will be special pricing for paid KYACDIS members</w:t>
                            </w:r>
                            <w:r w:rsidR="00C1591B" w:rsidRPr="00B46A0F">
                              <w:t xml:space="preserve">. </w:t>
                            </w:r>
                          </w:p>
                          <w:p w14:paraId="4427368A" w14:textId="77777777" w:rsidR="00684F02" w:rsidRPr="00684F02" w:rsidRDefault="00684F02" w:rsidP="00684F02">
                            <w:pPr>
                              <w:ind w:left="720"/>
                            </w:pPr>
                          </w:p>
                          <w:p w14:paraId="4C6EF660" w14:textId="479898B5" w:rsidR="00B46A0F" w:rsidRDefault="00B46A0F" w:rsidP="00684F02">
                            <w:pPr>
                              <w:ind w:left="720"/>
                              <w:jc w:val="center"/>
                              <w:rPr>
                                <w:b/>
                                <w:bCs/>
                                <w:sz w:val="48"/>
                                <w:szCs w:val="48"/>
                              </w:rPr>
                            </w:pPr>
                            <w:r w:rsidRPr="00B46A0F">
                              <w:rPr>
                                <w:b/>
                                <w:bCs/>
                                <w:sz w:val="48"/>
                                <w:szCs w:val="48"/>
                              </w:rPr>
                              <w:t>SAVE THE DATE!!!</w:t>
                            </w:r>
                          </w:p>
                          <w:p w14:paraId="1AD11823" w14:textId="77777777" w:rsidR="00210671" w:rsidRDefault="00210671" w:rsidP="00684F02">
                            <w:pPr>
                              <w:ind w:left="720"/>
                              <w:jc w:val="center"/>
                              <w:rPr>
                                <w:b/>
                                <w:bCs/>
                                <w:sz w:val="48"/>
                                <w:szCs w:val="48"/>
                              </w:rPr>
                            </w:pPr>
                          </w:p>
                          <w:p w14:paraId="53B36AAF" w14:textId="46BEA51D" w:rsidR="00417913" w:rsidRPr="005D13BE" w:rsidRDefault="00417913" w:rsidP="00684F02">
                            <w:pPr>
                              <w:ind w:left="720"/>
                              <w:jc w:val="center"/>
                              <w:rPr>
                                <w:i/>
                                <w:iCs/>
                                <w:sz w:val="48"/>
                                <w:szCs w:val="48"/>
                              </w:rPr>
                            </w:pPr>
                            <w:r w:rsidRPr="005D13BE">
                              <w:rPr>
                                <w:i/>
                                <w:iCs/>
                                <w:noProof/>
                                <w:sz w:val="32"/>
                                <w:szCs w:val="32"/>
                              </w:rPr>
                              <w:t>2025 KYACDIS CONFERENCE</w:t>
                            </w:r>
                          </w:p>
                          <w:p w14:paraId="1B871652" w14:textId="2DE1D02A" w:rsidR="00255377" w:rsidRDefault="00255377" w:rsidP="00E74857">
                            <w:pPr>
                              <w:rPr>
                                <w:noProof/>
                              </w:rPr>
                            </w:pPr>
                            <w:r>
                              <w:rPr>
                                <w:noProof/>
                              </w:rPr>
                              <w:t xml:space="preserve">     </w:t>
                            </w:r>
                            <w:r>
                              <w:rPr>
                                <w:noProof/>
                              </w:rPr>
                              <w:drawing>
                                <wp:inline distT="0" distB="0" distL="0" distR="0" wp14:anchorId="52E7C3B1" wp14:editId="204B503E">
                                  <wp:extent cx="1461529" cy="974399"/>
                                  <wp:effectExtent l="0" t="0" r="5715" b="0"/>
                                  <wp:docPr id="1247261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6160" name="Picture 124726160"/>
                                          <pic:cNvPicPr/>
                                        </pic:nvPicPr>
                                        <pic:blipFill>
                                          <a:blip r:embed="rId21"/>
                                          <a:stretch>
                                            <a:fillRect/>
                                          </a:stretch>
                                        </pic:blipFill>
                                        <pic:spPr>
                                          <a:xfrm flipH="1">
                                            <a:off x="0" y="0"/>
                                            <a:ext cx="1476240" cy="984207"/>
                                          </a:xfrm>
                                          <a:prstGeom prst="rect">
                                            <a:avLst/>
                                          </a:prstGeom>
                                        </pic:spPr>
                                      </pic:pic>
                                    </a:graphicData>
                                  </a:graphic>
                                </wp:inline>
                              </w:drawing>
                            </w:r>
                            <w:r>
                              <w:rPr>
                                <w:noProof/>
                              </w:rPr>
                              <w:t xml:space="preserve">      </w:t>
                            </w:r>
                            <w:r>
                              <w:rPr>
                                <w:noProof/>
                              </w:rPr>
                              <w:drawing>
                                <wp:inline distT="0" distB="0" distL="0" distR="0" wp14:anchorId="6DB5A10D" wp14:editId="3AEA5C2D">
                                  <wp:extent cx="1431542" cy="954408"/>
                                  <wp:effectExtent l="0" t="0" r="0" b="0"/>
                                  <wp:docPr id="1180192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92136" name="Picture 1180192136"/>
                                          <pic:cNvPicPr/>
                                        </pic:nvPicPr>
                                        <pic:blipFill>
                                          <a:blip r:embed="rId22"/>
                                          <a:stretch>
                                            <a:fillRect/>
                                          </a:stretch>
                                        </pic:blipFill>
                                        <pic:spPr>
                                          <a:xfrm>
                                            <a:off x="0" y="0"/>
                                            <a:ext cx="1469275" cy="979564"/>
                                          </a:xfrm>
                                          <a:prstGeom prst="rect">
                                            <a:avLst/>
                                          </a:prstGeom>
                                        </pic:spPr>
                                      </pic:pic>
                                    </a:graphicData>
                                  </a:graphic>
                                </wp:inline>
                              </w:drawing>
                            </w:r>
                            <w:r w:rsidR="00417913">
                              <w:rPr>
                                <w:noProof/>
                              </w:rPr>
                              <w:t xml:space="preserve">   </w:t>
                            </w:r>
                            <w:r w:rsidR="00417913">
                              <w:rPr>
                                <w:noProof/>
                              </w:rPr>
                              <w:drawing>
                                <wp:inline distT="0" distB="0" distL="0" distR="0" wp14:anchorId="2199D098" wp14:editId="5A606F10">
                                  <wp:extent cx="1490756" cy="993885"/>
                                  <wp:effectExtent l="0" t="0" r="0" b="0"/>
                                  <wp:docPr id="545263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6369" name="Picture 54526369"/>
                                          <pic:cNvPicPr/>
                                        </pic:nvPicPr>
                                        <pic:blipFill>
                                          <a:blip r:embed="rId23"/>
                                          <a:stretch>
                                            <a:fillRect/>
                                          </a:stretch>
                                        </pic:blipFill>
                                        <pic:spPr>
                                          <a:xfrm>
                                            <a:off x="0" y="0"/>
                                            <a:ext cx="1516611" cy="1011123"/>
                                          </a:xfrm>
                                          <a:prstGeom prst="rect">
                                            <a:avLst/>
                                          </a:prstGeom>
                                        </pic:spPr>
                                      </pic:pic>
                                    </a:graphicData>
                                  </a:graphic>
                                </wp:inline>
                              </w:drawing>
                            </w:r>
                            <w:r w:rsidR="00900C8B">
                              <w:rPr>
                                <w:noProof/>
                              </w:rPr>
                              <w:t xml:space="preserve">  </w:t>
                            </w:r>
                            <w:r w:rsidR="00900C8B">
                              <w:rPr>
                                <w:noProof/>
                              </w:rPr>
                              <w:drawing>
                                <wp:inline distT="0" distB="0" distL="0" distR="0" wp14:anchorId="4AFBB433" wp14:editId="63067529">
                                  <wp:extent cx="1499870" cy="999961"/>
                                  <wp:effectExtent l="0" t="0" r="5080" b="0"/>
                                  <wp:docPr id="12529996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99633" name="Picture 1252999633"/>
                                          <pic:cNvPicPr/>
                                        </pic:nvPicPr>
                                        <pic:blipFill>
                                          <a:blip r:embed="rId24"/>
                                          <a:stretch>
                                            <a:fillRect/>
                                          </a:stretch>
                                        </pic:blipFill>
                                        <pic:spPr>
                                          <a:xfrm>
                                            <a:off x="0" y="0"/>
                                            <a:ext cx="1535198" cy="1023514"/>
                                          </a:xfrm>
                                          <a:prstGeom prst="rect">
                                            <a:avLst/>
                                          </a:prstGeom>
                                        </pic:spPr>
                                      </pic:pic>
                                    </a:graphicData>
                                  </a:graphic>
                                </wp:inline>
                              </w:drawing>
                            </w:r>
                          </w:p>
                          <w:p w14:paraId="39B3AC2F" w14:textId="75290612" w:rsidR="00E74857" w:rsidRPr="00255377" w:rsidRDefault="00255377" w:rsidP="00E74857">
                            <w:pPr>
                              <w:rPr>
                                <w:sz w:val="32"/>
                                <w:szCs w:val="32"/>
                              </w:rPr>
                            </w:pPr>
                            <w:r>
                              <w:rPr>
                                <w:noProof/>
                              </w:rPr>
                              <w:t xml:space="preserve">  </w:t>
                            </w:r>
                            <w:r w:rsidR="00417913">
                              <w:rPr>
                                <w:noProof/>
                              </w:rPr>
                              <w:drawing>
                                <wp:inline distT="0" distB="0" distL="0" distR="0" wp14:anchorId="2013D58F" wp14:editId="33F4A14C">
                                  <wp:extent cx="1506767" cy="1004560"/>
                                  <wp:effectExtent l="0" t="0" r="0" b="5715"/>
                                  <wp:docPr id="13100623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62361" name="Picture 1310062361"/>
                                          <pic:cNvPicPr/>
                                        </pic:nvPicPr>
                                        <pic:blipFill>
                                          <a:blip r:embed="rId25"/>
                                          <a:stretch>
                                            <a:fillRect/>
                                          </a:stretch>
                                        </pic:blipFill>
                                        <pic:spPr>
                                          <a:xfrm>
                                            <a:off x="0" y="0"/>
                                            <a:ext cx="1533551" cy="1022417"/>
                                          </a:xfrm>
                                          <a:prstGeom prst="rect">
                                            <a:avLst/>
                                          </a:prstGeom>
                                        </pic:spPr>
                                      </pic:pic>
                                    </a:graphicData>
                                  </a:graphic>
                                </wp:inline>
                              </w:drawing>
                            </w:r>
                            <w:r>
                              <w:rPr>
                                <w:noProof/>
                              </w:rPr>
                              <w:t xml:space="preserve">             </w:t>
                            </w:r>
                            <w:r w:rsidR="00417913">
                              <w:rPr>
                                <w:noProof/>
                              </w:rPr>
                              <w:t xml:space="preserve">     </w:t>
                            </w:r>
                            <w:r w:rsidR="00417913" w:rsidRPr="00255377">
                              <w:drawing>
                                <wp:inline distT="0" distB="0" distL="0" distR="0" wp14:anchorId="6588EBBC" wp14:editId="22FA3DFE">
                                  <wp:extent cx="2209800" cy="1419225"/>
                                  <wp:effectExtent l="0" t="0" r="0" b="9525"/>
                                  <wp:docPr id="915226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419225"/>
                                          </a:xfrm>
                                          <a:prstGeom prst="rect">
                                            <a:avLst/>
                                          </a:prstGeom>
                                          <a:noFill/>
                                          <a:ln>
                                            <a:noFill/>
                                          </a:ln>
                                        </pic:spPr>
                                      </pic:pic>
                                    </a:graphicData>
                                  </a:graphic>
                                </wp:inline>
                              </w:drawing>
                            </w:r>
                            <w:r w:rsidR="00417913">
                              <w:rPr>
                                <w:noProof/>
                              </w:rPr>
                              <w:t xml:space="preserve">            </w:t>
                            </w:r>
                            <w:r w:rsidR="00417913">
                              <w:rPr>
                                <w:noProof/>
                              </w:rPr>
                              <w:drawing>
                                <wp:inline distT="0" distB="0" distL="0" distR="0" wp14:anchorId="060C09C1" wp14:editId="22C35362">
                                  <wp:extent cx="1569637" cy="1046474"/>
                                  <wp:effectExtent l="0" t="0" r="0" b="1905"/>
                                  <wp:docPr id="8435888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88826" name="Picture 843588826"/>
                                          <pic:cNvPicPr/>
                                        </pic:nvPicPr>
                                        <pic:blipFill>
                                          <a:blip r:embed="rId27"/>
                                          <a:stretch>
                                            <a:fillRect/>
                                          </a:stretch>
                                        </pic:blipFill>
                                        <pic:spPr>
                                          <a:xfrm>
                                            <a:off x="0" y="0"/>
                                            <a:ext cx="1642154" cy="1094821"/>
                                          </a:xfrm>
                                          <a:prstGeom prst="rect">
                                            <a:avLst/>
                                          </a:prstGeom>
                                        </pic:spPr>
                                      </pic:pic>
                                    </a:graphicData>
                                  </a:graphic>
                                </wp:inline>
                              </w:drawing>
                            </w:r>
                            <w:r w:rsidR="00417913">
                              <w:rPr>
                                <w:noProof/>
                              </w:rPr>
                              <w:t xml:space="preserve">     </w:t>
                            </w:r>
                            <w:r>
                              <w:rPr>
                                <w:noProof/>
                              </w:rPr>
                              <w:t xml:space="preserve">        </w:t>
                            </w:r>
                          </w:p>
                          <w:p w14:paraId="7B0C543D" w14:textId="188F68EF" w:rsidR="00B46A0F" w:rsidRDefault="00255377" w:rsidP="00E74857">
                            <w:r>
                              <w:t xml:space="preserve">    </w:t>
                            </w:r>
                            <w:r w:rsidR="00417913">
                              <w:rPr>
                                <w:noProof/>
                              </w:rPr>
                              <w:drawing>
                                <wp:inline distT="0" distB="0" distL="0" distR="0" wp14:anchorId="72D7E732" wp14:editId="5FCD4C11">
                                  <wp:extent cx="1724025" cy="1024255"/>
                                  <wp:effectExtent l="0" t="0" r="9525" b="4445"/>
                                  <wp:docPr id="2276477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47737" name="Picture 227647737"/>
                                          <pic:cNvPicPr/>
                                        </pic:nvPicPr>
                                        <pic:blipFill>
                                          <a:blip r:embed="rId28"/>
                                          <a:stretch>
                                            <a:fillRect/>
                                          </a:stretch>
                                        </pic:blipFill>
                                        <pic:spPr>
                                          <a:xfrm>
                                            <a:off x="0" y="0"/>
                                            <a:ext cx="1770131" cy="1051647"/>
                                          </a:xfrm>
                                          <a:prstGeom prst="rect">
                                            <a:avLst/>
                                          </a:prstGeom>
                                        </pic:spPr>
                                      </pic:pic>
                                    </a:graphicData>
                                  </a:graphic>
                                </wp:inline>
                              </w:drawing>
                            </w:r>
                            <w:r>
                              <w:t xml:space="preserve">        </w:t>
                            </w:r>
                            <w:r w:rsidR="00417913">
                              <w:rPr>
                                <w:noProof/>
                              </w:rPr>
                              <w:drawing>
                                <wp:inline distT="0" distB="0" distL="0" distR="0" wp14:anchorId="74F47AFB" wp14:editId="2BF04F2F">
                                  <wp:extent cx="2018778" cy="1345916"/>
                                  <wp:effectExtent l="0" t="0" r="635" b="6985"/>
                                  <wp:docPr id="13814087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08734" name="Picture 1381408734"/>
                                          <pic:cNvPicPr/>
                                        </pic:nvPicPr>
                                        <pic:blipFill>
                                          <a:blip r:embed="rId29"/>
                                          <a:stretch>
                                            <a:fillRect/>
                                          </a:stretch>
                                        </pic:blipFill>
                                        <pic:spPr>
                                          <a:xfrm flipH="1">
                                            <a:off x="0" y="0"/>
                                            <a:ext cx="2048516" cy="1365742"/>
                                          </a:xfrm>
                                          <a:prstGeom prst="rect">
                                            <a:avLst/>
                                          </a:prstGeom>
                                        </pic:spPr>
                                      </pic:pic>
                                    </a:graphicData>
                                  </a:graphic>
                                </wp:inline>
                              </w:drawing>
                            </w:r>
                            <w:r>
                              <w:t xml:space="preserve">            </w:t>
                            </w:r>
                            <w:r w:rsidR="00417913">
                              <w:rPr>
                                <w:noProof/>
                              </w:rPr>
                              <w:drawing>
                                <wp:inline distT="0" distB="0" distL="0" distR="0" wp14:anchorId="50B94E19" wp14:editId="138B31EB">
                                  <wp:extent cx="1846809" cy="1231265"/>
                                  <wp:effectExtent l="0" t="0" r="1270" b="6985"/>
                                  <wp:docPr id="21251878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7873" name="Picture 2125187873"/>
                                          <pic:cNvPicPr/>
                                        </pic:nvPicPr>
                                        <pic:blipFill>
                                          <a:blip r:embed="rId30"/>
                                          <a:stretch>
                                            <a:fillRect/>
                                          </a:stretch>
                                        </pic:blipFill>
                                        <pic:spPr>
                                          <a:xfrm>
                                            <a:off x="0" y="0"/>
                                            <a:ext cx="1883490" cy="1255720"/>
                                          </a:xfrm>
                                          <a:prstGeom prst="rect">
                                            <a:avLst/>
                                          </a:prstGeom>
                                        </pic:spPr>
                                      </pic:pic>
                                    </a:graphicData>
                                  </a:graphic>
                                </wp:inline>
                              </w:drawing>
                            </w:r>
                            <w:r>
                              <w:t xml:space="preserve">                                          </w:t>
                            </w:r>
                            <w:r>
                              <w:rPr>
                                <w:noProof/>
                              </w:rPr>
                              <w:t xml:space="preserve">                         </w:t>
                            </w:r>
                          </w:p>
                          <w:p w14:paraId="1D105678" w14:textId="42625223" w:rsidR="00B46A0F" w:rsidRDefault="00B46A0F" w:rsidP="00E74857"/>
                          <w:p w14:paraId="0DFF4309" w14:textId="1036AFD7" w:rsidR="00B46A0F" w:rsidRDefault="00B46A0F" w:rsidP="00401EF8">
                            <w:pPr>
                              <w:jc w:val="center"/>
                            </w:pPr>
                          </w:p>
                          <w:p w14:paraId="72E8D3D3" w14:textId="77777777" w:rsidR="00B46A0F" w:rsidRDefault="00B46A0F" w:rsidP="00E74857"/>
                          <w:p w14:paraId="220FE408" w14:textId="08F7EF7F" w:rsidR="00B46A0F" w:rsidRDefault="00255377" w:rsidP="00E74857">
                            <w:r>
                              <w:t xml:space="preserve">     </w:t>
                            </w:r>
                          </w:p>
                        </w:txbxContent>
                      </v:textbox>
                    </v:rect>
                  </w:pict>
                </mc:Fallback>
              </mc:AlternateContent>
            </w:r>
            <w:r w:rsidR="00AA1EEA">
              <w:rPr>
                <w:noProof/>
              </w:rPr>
              <mc:AlternateContent>
                <mc:Choice Requires="wps">
                  <w:drawing>
                    <wp:inline distT="0" distB="0" distL="0" distR="0" wp14:anchorId="26626C55" wp14:editId="580C5B1F">
                      <wp:extent cx="6886575" cy="3505200"/>
                      <wp:effectExtent l="0" t="0" r="0" b="0"/>
                      <wp:docPr id="1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505200"/>
                              </a:xfrm>
                              <a:prstGeom prst="rect">
                                <a:avLst/>
                              </a:prstGeom>
                              <a:noFill/>
                              <a:ln w="9525">
                                <a:noFill/>
                                <a:miter lim="800000"/>
                                <a:headEnd/>
                                <a:tailEnd/>
                              </a:ln>
                            </wps:spPr>
                            <wps:txbx>
                              <w:txbxContent>
                                <w:p w14:paraId="21056C64" w14:textId="762D780D" w:rsidR="00AA1EEA" w:rsidRPr="00814E61" w:rsidRDefault="00AA1EEA" w:rsidP="002E6273">
                                  <w:pPr>
                                    <w:pStyle w:val="Heading4"/>
                                    <w:rPr>
                                      <w:b w:val="0"/>
                                      <w:bCs/>
                                      <w:i w:val="0"/>
                                      <w:iCs w:val="0"/>
                                    </w:rPr>
                                  </w:pPr>
                                </w:p>
                              </w:txbxContent>
                            </wps:txbx>
                            <wps:bodyPr rot="0" vert="horz" wrap="square" lIns="182880" tIns="182880" rIns="91440" bIns="45720" anchor="t" anchorCtr="0">
                              <a:noAutofit/>
                            </wps:bodyPr>
                          </wps:wsp>
                        </a:graphicData>
                      </a:graphic>
                    </wp:inline>
                  </w:drawing>
                </mc:Choice>
                <mc:Fallback>
                  <w:pict>
                    <v:shape w14:anchorId="26626C55" id="_x0000_s1032" type="#_x0000_t202" alt="Text box to enter heading and description" style="width:542.2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" filled="f" stroked="f">
                      <v:textbox inset="14.4pt,14.4pt">
                        <w:txbxContent>
                          <w:p w14:paraId="21056C64" w14:textId="762D780D" w:rsidR="00AA1EEA" w:rsidRPr="00814E61" w:rsidRDefault="00AA1EEA" w:rsidP="002E6273">
                            <w:pPr>
                              <w:pStyle w:val="Heading4"/>
                              <w:rPr>
                                <w:b w:val="0"/>
                                <w:bCs/>
                                <w:i w:val="0"/>
                                <w:iCs w:val="0"/>
                              </w:rPr>
                            </w:pPr>
                          </w:p>
                        </w:txbxContent>
                      </v:textbox>
                      <w10:anchorlock/>
                    </v:shape>
                  </w:pict>
                </mc:Fallback>
              </mc:AlternateContent>
            </w:r>
          </w:p>
        </w:tc>
      </w:tr>
      <w:tr w:rsidR="00096A59" w14:paraId="370E26A4" w14:textId="77777777" w:rsidTr="002E6273">
        <w:trPr>
          <w:cnfStyle w:val="000000100000" w:firstRow="0" w:lastRow="0" w:firstColumn="0" w:lastColumn="0" w:oddVBand="0" w:evenVBand="0" w:oddHBand="1" w:evenHBand="0" w:firstRowFirstColumn="0" w:firstRowLastColumn="0" w:lastRowFirstColumn="0" w:lastRowLastColumn="0"/>
          <w:trHeight w:hRule="exact" w:val="4464"/>
        </w:trPr>
        <w:tc>
          <w:tcPr>
            <w:cnfStyle w:val="001000000000" w:firstRow="0" w:lastRow="0" w:firstColumn="1" w:lastColumn="0" w:oddVBand="0" w:evenVBand="0" w:oddHBand="0" w:evenHBand="0" w:firstRowFirstColumn="0" w:firstRowLastColumn="0" w:lastRowFirstColumn="0" w:lastRowLastColumn="0"/>
            <w:tcW w:w="10800" w:type="dxa"/>
          </w:tcPr>
          <w:p w14:paraId="0938EA23" w14:textId="77777777" w:rsidR="00096A59" w:rsidRDefault="00096A59" w:rsidP="004D2783">
            <w:pPr>
              <w:pStyle w:val="Heading4"/>
              <w:rPr>
                <w:b/>
                <w:bCs w:val="0"/>
                <w:noProof/>
              </w:rPr>
            </w:pPr>
          </w:p>
          <w:p w14:paraId="78F701D4" w14:textId="77777777" w:rsidR="00096A59" w:rsidRPr="00096A59" w:rsidRDefault="00096A59" w:rsidP="00096A59"/>
        </w:tc>
      </w:tr>
    </w:tbl>
    <w:p w14:paraId="44DE6D4C" w14:textId="0B3761F3" w:rsidR="00370DAF" w:rsidRDefault="00370DAF" w:rsidP="009E13A4">
      <w:pPr>
        <w:tabs>
          <w:tab w:val="left" w:pos="9573"/>
        </w:tabs>
      </w:pPr>
    </w:p>
    <w:p w14:paraId="2FE9CDD1" w14:textId="376D3465" w:rsidR="00AD1BB8" w:rsidRDefault="00AD1BB8" w:rsidP="009E13A4">
      <w:pPr>
        <w:tabs>
          <w:tab w:val="left" w:pos="9573"/>
        </w:tabs>
      </w:pPr>
    </w:p>
    <w:p w14:paraId="353DF37D" w14:textId="0830139D" w:rsidR="00AD1BB8" w:rsidRDefault="00AD1BB8" w:rsidP="009E13A4">
      <w:pPr>
        <w:tabs>
          <w:tab w:val="left" w:pos="9573"/>
        </w:tabs>
      </w:pPr>
    </w:p>
    <w:p w14:paraId="22353BDA" w14:textId="77777777" w:rsidR="004D2EE5" w:rsidRDefault="004D2EE5" w:rsidP="009E13A4">
      <w:pPr>
        <w:tabs>
          <w:tab w:val="left" w:pos="9573"/>
        </w:tabs>
      </w:pPr>
    </w:p>
    <w:p w14:paraId="63CD92B5" w14:textId="77777777" w:rsidR="004D2EE5" w:rsidRDefault="004D2EE5" w:rsidP="009E13A4">
      <w:pPr>
        <w:tabs>
          <w:tab w:val="left" w:pos="9573"/>
        </w:tabs>
      </w:pPr>
    </w:p>
    <w:p w14:paraId="786E9D44" w14:textId="77777777" w:rsidR="004D2EE5" w:rsidRDefault="004D2EE5" w:rsidP="009E13A4">
      <w:pPr>
        <w:tabs>
          <w:tab w:val="left" w:pos="9573"/>
        </w:tabs>
      </w:pPr>
    </w:p>
    <w:p w14:paraId="3CBB2AD8" w14:textId="77777777" w:rsidR="004D2EE5" w:rsidRDefault="004D2EE5" w:rsidP="009E13A4">
      <w:pPr>
        <w:tabs>
          <w:tab w:val="left" w:pos="9573"/>
        </w:tabs>
      </w:pPr>
    </w:p>
    <w:p w14:paraId="6178F524" w14:textId="77777777" w:rsidR="004D2EE5" w:rsidRDefault="004D2EE5" w:rsidP="009E13A4">
      <w:pPr>
        <w:tabs>
          <w:tab w:val="left" w:pos="9573"/>
        </w:tabs>
      </w:pPr>
    </w:p>
    <w:p w14:paraId="472B5D0B" w14:textId="77777777" w:rsidR="004D2EE5" w:rsidRDefault="004D2EE5" w:rsidP="009E13A4">
      <w:pPr>
        <w:tabs>
          <w:tab w:val="left" w:pos="9573"/>
        </w:tabs>
      </w:pPr>
    </w:p>
    <w:p w14:paraId="5B4E2A73" w14:textId="77777777" w:rsidR="004D2EE5" w:rsidRDefault="004D2EE5" w:rsidP="009E13A4">
      <w:pPr>
        <w:tabs>
          <w:tab w:val="left" w:pos="9573"/>
        </w:tabs>
      </w:pPr>
    </w:p>
    <w:p w14:paraId="2BFDA71E" w14:textId="77777777" w:rsidR="004D2EE5" w:rsidRDefault="004D2EE5" w:rsidP="009E13A4">
      <w:pPr>
        <w:tabs>
          <w:tab w:val="left" w:pos="9573"/>
        </w:tabs>
      </w:pPr>
    </w:p>
    <w:p w14:paraId="690AD193" w14:textId="090AA8B3" w:rsidR="004D2EE5" w:rsidRPr="009E13A4" w:rsidRDefault="00C47AE2" w:rsidP="009E13A4">
      <w:pPr>
        <w:tabs>
          <w:tab w:val="left" w:pos="9573"/>
        </w:tabs>
      </w:pPr>
      <w:r>
        <w:rPr>
          <w:noProof/>
        </w:rPr>
        <w:lastRenderedPageBreak/>
        <mc:AlternateContent>
          <mc:Choice Requires="wps">
            <w:drawing>
              <wp:anchor distT="0" distB="0" distL="114300" distR="114300" simplePos="0" relativeHeight="251661312" behindDoc="0" locked="0" layoutInCell="1" allowOverlap="1" wp14:anchorId="78F68835" wp14:editId="614E271D">
                <wp:simplePos x="0" y="0"/>
                <wp:positionH relativeFrom="margin">
                  <wp:align>right</wp:align>
                </wp:positionH>
                <wp:positionV relativeFrom="paragraph">
                  <wp:posOffset>110490</wp:posOffset>
                </wp:positionV>
                <wp:extent cx="6848475" cy="8277225"/>
                <wp:effectExtent l="0" t="0" r="28575" b="28575"/>
                <wp:wrapNone/>
                <wp:docPr id="506035518" name="Rectangle 8"/>
                <wp:cNvGraphicFramePr/>
                <a:graphic xmlns:a="http://schemas.openxmlformats.org/drawingml/2006/main">
                  <a:graphicData uri="http://schemas.microsoft.com/office/word/2010/wordprocessingShape">
                    <wps:wsp>
                      <wps:cNvSpPr/>
                      <wps:spPr>
                        <a:xfrm>
                          <a:off x="0" y="0"/>
                          <a:ext cx="6848475" cy="8277225"/>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398FD110" w14:textId="7D8837FA" w:rsidR="00C36BCB" w:rsidRPr="00C36BCB" w:rsidRDefault="00235CE3" w:rsidP="00C36BCB">
                            <w:pPr>
                              <w:jc w:val="center"/>
                              <w:rPr>
                                <w:color w:val="FFFFFF" w:themeColor="background1"/>
                              </w:rPr>
                            </w:pPr>
                            <w:r w:rsidRPr="00235CE3">
                              <w:drawing>
                                <wp:inline distT="0" distB="0" distL="0" distR="0" wp14:anchorId="36F514FB" wp14:editId="47CB64D5">
                                  <wp:extent cx="171450" cy="171450"/>
                                  <wp:effectExtent l="0" t="0" r="0" b="0"/>
                                  <wp:docPr id="47598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81671" name=""/>
                                          <pic:cNvPicPr/>
                                        </pic:nvPicPr>
                                        <pic:blipFill>
                                          <a:blip r:embed="rId31"/>
                                          <a:stretch>
                                            <a:fillRect/>
                                          </a:stretch>
                                        </pic:blipFill>
                                        <pic:spPr>
                                          <a:xfrm>
                                            <a:off x="0" y="0"/>
                                            <a:ext cx="171450" cy="171450"/>
                                          </a:xfrm>
                                          <a:prstGeom prst="rect">
                                            <a:avLst/>
                                          </a:prstGeom>
                                        </pic:spPr>
                                      </pic:pic>
                                    </a:graphicData>
                                  </a:graphic>
                                </wp:inline>
                              </w:drawing>
                            </w:r>
                            <w:r w:rsidRPr="00235CE3">
                              <w:t xml:space="preserve"> </w:t>
                            </w:r>
                            <w:r w:rsidR="008D6B22" w:rsidRPr="008D6B22">
                              <w:drawing>
                                <wp:inline distT="0" distB="0" distL="0" distR="0" wp14:anchorId="4737B266" wp14:editId="269D47DB">
                                  <wp:extent cx="171450" cy="171450"/>
                                  <wp:effectExtent l="0" t="0" r="0" b="0"/>
                                  <wp:docPr id="36226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63369" name=""/>
                                          <pic:cNvPicPr/>
                                        </pic:nvPicPr>
                                        <pic:blipFill>
                                          <a:blip r:embed="rId32"/>
                                          <a:stretch>
                                            <a:fillRect/>
                                          </a:stretch>
                                        </pic:blipFill>
                                        <pic:spPr>
                                          <a:xfrm>
                                            <a:off x="0" y="0"/>
                                            <a:ext cx="171450" cy="171450"/>
                                          </a:xfrm>
                                          <a:prstGeom prst="rect">
                                            <a:avLst/>
                                          </a:prstGeom>
                                        </pic:spPr>
                                      </pic:pic>
                                    </a:graphicData>
                                  </a:graphic>
                                </wp:inline>
                              </w:drawing>
                            </w:r>
                            <w:r w:rsidR="008D6B22" w:rsidRPr="008D6B22">
                              <w:t xml:space="preserve"> </w:t>
                            </w:r>
                            <w:r w:rsidR="00C36BCB" w:rsidRPr="00C36BCB">
                              <w:rPr>
                                <w:color w:val="FFFFFF" w:themeColor="background1"/>
                              </w:rPr>
                              <w:t>VOLUNTEER OPPORTUNITIES:</w:t>
                            </w:r>
                          </w:p>
                          <w:p w14:paraId="5D54174C" w14:textId="77777777" w:rsidR="00C36BCB" w:rsidRPr="00C36BCB" w:rsidRDefault="00C36BCB" w:rsidP="00C36BCB">
                            <w:pPr>
                              <w:jc w:val="center"/>
                              <w:rPr>
                                <w:color w:val="FFFFFF" w:themeColor="background1"/>
                              </w:rPr>
                            </w:pPr>
                          </w:p>
                          <w:p w14:paraId="7E0E9932" w14:textId="77777777" w:rsidR="00C36BCB" w:rsidRPr="00C36BCB" w:rsidRDefault="00C36BCB" w:rsidP="00C36BCB">
                            <w:pPr>
                              <w:jc w:val="center"/>
                              <w:rPr>
                                <w:color w:val="FFFFFF" w:themeColor="background1"/>
                              </w:rPr>
                            </w:pPr>
                            <w:r w:rsidRPr="00C36BCB">
                              <w:rPr>
                                <w:color w:val="FFFFFF" w:themeColor="background1"/>
                              </w:rPr>
                              <w:t xml:space="preserve"> - We are currently looking for volunteers within our chapter to join our team! </w:t>
                            </w:r>
                          </w:p>
                          <w:p w14:paraId="11180429" w14:textId="29B4528A" w:rsidR="00C36BCB" w:rsidRPr="00C36BCB" w:rsidRDefault="00C36BCB" w:rsidP="00C36BCB">
                            <w:pPr>
                              <w:jc w:val="center"/>
                              <w:rPr>
                                <w:color w:val="FFFFFF" w:themeColor="background1"/>
                              </w:rPr>
                            </w:pPr>
                            <w:r w:rsidRPr="00C36BCB">
                              <w:rPr>
                                <w:color w:val="FFFFFF" w:themeColor="background1"/>
                              </w:rPr>
                              <w:t xml:space="preserve">What if </w:t>
                            </w:r>
                            <w:r w:rsidR="00AC26B8" w:rsidRPr="00C36BCB">
                              <w:rPr>
                                <w:color w:val="FFFFFF" w:themeColor="background1"/>
                              </w:rPr>
                              <w:t>I</w:t>
                            </w:r>
                            <w:r w:rsidRPr="00C36BCB">
                              <w:rPr>
                                <w:color w:val="FFFFFF" w:themeColor="background1"/>
                              </w:rPr>
                              <w:t xml:space="preserve"> want to serve on the leadership team for the chapter???</w:t>
                            </w:r>
                            <w:r w:rsidR="00235CE3" w:rsidRPr="00C36BCB">
                              <w:rPr>
                                <w:color w:val="FFFFFF" w:themeColor="background1"/>
                              </w:rPr>
                              <w:t>.... If</w:t>
                            </w:r>
                            <w:r w:rsidRPr="00C36BCB">
                              <w:rPr>
                                <w:color w:val="FFFFFF" w:themeColor="background1"/>
                              </w:rPr>
                              <w:t xml:space="preserve"> you have leadership skills, </w:t>
                            </w:r>
                            <w:r w:rsidR="00E32988" w:rsidRPr="00C36BCB">
                              <w:rPr>
                                <w:color w:val="FFFFFF" w:themeColor="background1"/>
                              </w:rPr>
                              <w:t>collaborate</w:t>
                            </w:r>
                            <w:r w:rsidRPr="00C36BCB">
                              <w:rPr>
                                <w:color w:val="FFFFFF" w:themeColor="background1"/>
                              </w:rPr>
                              <w:t xml:space="preserve"> well with a team, can dedicate a little time each month, and would like to volunteer to join the leadership team - WE WANT TO HEAR FROM YOU! </w:t>
                            </w:r>
                          </w:p>
                          <w:p w14:paraId="61644912" w14:textId="77777777" w:rsidR="00C36BCB" w:rsidRPr="00C36BCB" w:rsidRDefault="00C36BCB" w:rsidP="00C36BCB">
                            <w:pPr>
                              <w:jc w:val="center"/>
                              <w:rPr>
                                <w:color w:val="FFFFFF" w:themeColor="background1"/>
                              </w:rPr>
                            </w:pPr>
                          </w:p>
                          <w:p w14:paraId="5F542FDF" w14:textId="7917F952" w:rsidR="00C36BCB" w:rsidRPr="00C36BCB" w:rsidRDefault="00C36BCB" w:rsidP="00C36BCB">
                            <w:pPr>
                              <w:jc w:val="center"/>
                              <w:rPr>
                                <w:color w:val="FFFFFF" w:themeColor="background1"/>
                              </w:rPr>
                            </w:pPr>
                            <w:r w:rsidRPr="00C36BCB">
                              <w:rPr>
                                <w:color w:val="FFFFFF" w:themeColor="background1"/>
                              </w:rPr>
                              <w:t>What if I'm interested, but not sure if I can do the job???</w:t>
                            </w:r>
                            <w:r w:rsidR="00235CE3" w:rsidRPr="00C36BCB">
                              <w:rPr>
                                <w:color w:val="FFFFFF" w:themeColor="background1"/>
                              </w:rPr>
                              <w:t>.... If</w:t>
                            </w:r>
                            <w:r w:rsidRPr="00C36BCB">
                              <w:rPr>
                                <w:color w:val="FFFFFF" w:themeColor="background1"/>
                              </w:rPr>
                              <w:t xml:space="preserve"> you have an interest to step into a specific </w:t>
                            </w:r>
                            <w:r w:rsidR="00EA73DA" w:rsidRPr="00C36BCB">
                              <w:rPr>
                                <w:color w:val="FFFFFF" w:themeColor="background1"/>
                              </w:rPr>
                              <w:t>role but</w:t>
                            </w:r>
                            <w:r w:rsidRPr="00C36BCB">
                              <w:rPr>
                                <w:color w:val="FFFFFF" w:themeColor="background1"/>
                              </w:rPr>
                              <w:t xml:space="preserve"> are unsure what that would look like or entail, we would be happy to have us shadow us - REACH OUT TO US TODAY!</w:t>
                            </w:r>
                          </w:p>
                          <w:p w14:paraId="3BBD7346" w14:textId="77777777" w:rsidR="00C36BCB" w:rsidRPr="00C36BCB" w:rsidRDefault="00C36BCB" w:rsidP="00C36BCB">
                            <w:pPr>
                              <w:jc w:val="center"/>
                              <w:rPr>
                                <w:color w:val="FFFFFF" w:themeColor="background1"/>
                              </w:rPr>
                            </w:pPr>
                          </w:p>
                          <w:p w14:paraId="6DFC2888" w14:textId="3042EFB7" w:rsidR="00C36BCB" w:rsidRPr="00C36BCB" w:rsidRDefault="00C36BCB" w:rsidP="00C36BCB">
                            <w:pPr>
                              <w:jc w:val="center"/>
                              <w:rPr>
                                <w:color w:val="FFFFFF" w:themeColor="background1"/>
                              </w:rPr>
                            </w:pPr>
                            <w:r w:rsidRPr="00C36BCB">
                              <w:rPr>
                                <w:color w:val="FFFFFF" w:themeColor="background1"/>
                              </w:rPr>
                              <w:t>What if I don't want to serve in a leadership role, but I wouldn't mind presenting???</w:t>
                            </w:r>
                            <w:r w:rsidR="00235CE3" w:rsidRPr="00C36BCB">
                              <w:rPr>
                                <w:color w:val="FFFFFF" w:themeColor="background1"/>
                              </w:rPr>
                              <w:t>......</w:t>
                            </w:r>
                            <w:r w:rsidRPr="00C36BCB">
                              <w:rPr>
                                <w:color w:val="FFFFFF" w:themeColor="background1"/>
                              </w:rPr>
                              <w:t xml:space="preserve">Maybe leadership isn't your thing, no biggie. If you are passionate about a particular area of CDI, have great presentation skills, and/or love to educate, then we would love </w:t>
                            </w:r>
                            <w:r w:rsidR="00235CE3" w:rsidRPr="00C36BCB">
                              <w:rPr>
                                <w:color w:val="FFFFFF" w:themeColor="background1"/>
                              </w:rPr>
                              <w:t>to talk</w:t>
                            </w:r>
                            <w:r w:rsidRPr="00C36BCB">
                              <w:rPr>
                                <w:color w:val="FFFFFF" w:themeColor="background1"/>
                              </w:rPr>
                              <w:t xml:space="preserve"> with you about presentation opportunities - SHOOT US AN EMAIL!</w:t>
                            </w:r>
                          </w:p>
                          <w:p w14:paraId="7DABDD04" w14:textId="77777777" w:rsidR="00C36BCB" w:rsidRPr="00C36BCB" w:rsidRDefault="00C36BCB" w:rsidP="00C36BCB">
                            <w:pPr>
                              <w:jc w:val="center"/>
                              <w:rPr>
                                <w:color w:val="FFFFFF" w:themeColor="background1"/>
                              </w:rPr>
                            </w:pPr>
                          </w:p>
                          <w:p w14:paraId="454AED25" w14:textId="77777777" w:rsidR="00C36BCB" w:rsidRPr="00C36BCB" w:rsidRDefault="00C36BCB" w:rsidP="00C36BCB">
                            <w:pPr>
                              <w:jc w:val="center"/>
                              <w:rPr>
                                <w:color w:val="FFFFFF" w:themeColor="background1"/>
                              </w:rPr>
                            </w:pPr>
                            <w:r w:rsidRPr="00C36BCB">
                              <w:rPr>
                                <w:color w:val="FFFFFF" w:themeColor="background1"/>
                              </w:rPr>
                              <w:t xml:space="preserve">Learn what the behind the scenes of the chapter looks like, get a better understanding of the responsibilities of each role, and how the team works together. </w:t>
                            </w:r>
                          </w:p>
                          <w:p w14:paraId="667886AC" w14:textId="77777777" w:rsidR="00C36BCB" w:rsidRPr="00C36BCB" w:rsidRDefault="00C36BCB" w:rsidP="00C36BCB">
                            <w:pPr>
                              <w:jc w:val="center"/>
                              <w:rPr>
                                <w:color w:val="FFFFFF" w:themeColor="background1"/>
                              </w:rPr>
                            </w:pPr>
                          </w:p>
                          <w:p w14:paraId="38D35358" w14:textId="77777777" w:rsidR="00C36BCB" w:rsidRPr="00C36BCB" w:rsidRDefault="00C36BCB" w:rsidP="00C36BCB">
                            <w:pPr>
                              <w:jc w:val="center"/>
                              <w:rPr>
                                <w:color w:val="FFFFFF" w:themeColor="background1"/>
                              </w:rPr>
                            </w:pPr>
                            <w:r w:rsidRPr="00C36BCB">
                              <w:rPr>
                                <w:color w:val="FFFFFF" w:themeColor="background1"/>
                              </w:rPr>
                              <w:t>Some positions/roles of the chapter include:</w:t>
                            </w:r>
                          </w:p>
                          <w:p w14:paraId="1E312F29" w14:textId="77777777" w:rsidR="00C36BCB" w:rsidRPr="00C36BCB" w:rsidRDefault="00C36BCB" w:rsidP="00C36BCB">
                            <w:pPr>
                              <w:jc w:val="center"/>
                              <w:rPr>
                                <w:color w:val="FFFFFF" w:themeColor="background1"/>
                              </w:rPr>
                            </w:pPr>
                            <w:r w:rsidRPr="00C36BCB">
                              <w:rPr>
                                <w:color w:val="FFFFFF" w:themeColor="background1"/>
                              </w:rPr>
                              <w:t xml:space="preserve">        - President                       - Secretary</w:t>
                            </w:r>
                          </w:p>
                          <w:p w14:paraId="5FEB09B7" w14:textId="77777777" w:rsidR="00C36BCB" w:rsidRPr="00C36BCB" w:rsidRDefault="00C36BCB" w:rsidP="00C36BCB">
                            <w:pPr>
                              <w:jc w:val="center"/>
                              <w:rPr>
                                <w:color w:val="FFFFFF" w:themeColor="background1"/>
                              </w:rPr>
                            </w:pPr>
                            <w:r w:rsidRPr="00C36BCB">
                              <w:rPr>
                                <w:color w:val="FFFFFF" w:themeColor="background1"/>
                              </w:rPr>
                              <w:t xml:space="preserve">        - Vice President                  - Treasurer</w:t>
                            </w:r>
                          </w:p>
                          <w:p w14:paraId="56E098CE" w14:textId="77777777" w:rsidR="00C36BCB" w:rsidRPr="00C36BCB" w:rsidRDefault="00C36BCB" w:rsidP="00C36BCB">
                            <w:pPr>
                              <w:jc w:val="center"/>
                              <w:rPr>
                                <w:color w:val="FFFFFF" w:themeColor="background1"/>
                              </w:rPr>
                            </w:pPr>
                            <w:r w:rsidRPr="00C36BCB">
                              <w:rPr>
                                <w:color w:val="FFFFFF" w:themeColor="background1"/>
                              </w:rPr>
                              <w:t xml:space="preserve">        - Social Media Manager            - Newsletter Editor</w:t>
                            </w:r>
                          </w:p>
                          <w:p w14:paraId="01530330" w14:textId="77777777" w:rsidR="00C36BCB" w:rsidRPr="00C36BCB" w:rsidRDefault="00C36BCB" w:rsidP="00C36BCB">
                            <w:pPr>
                              <w:jc w:val="center"/>
                              <w:rPr>
                                <w:color w:val="FFFFFF" w:themeColor="background1"/>
                              </w:rPr>
                            </w:pPr>
                            <w:r w:rsidRPr="00C36BCB">
                              <w:rPr>
                                <w:color w:val="FFFFFF" w:themeColor="background1"/>
                              </w:rPr>
                              <w:t xml:space="preserve">        - Conference Committee </w:t>
                            </w:r>
                          </w:p>
                          <w:p w14:paraId="68ADEE93" w14:textId="77777777" w:rsidR="00C36BCB" w:rsidRPr="00C36BCB" w:rsidRDefault="00C36BCB" w:rsidP="00C36BCB">
                            <w:pPr>
                              <w:jc w:val="center"/>
                              <w:rPr>
                                <w:color w:val="FFFFFF" w:themeColor="background1"/>
                              </w:rPr>
                            </w:pPr>
                          </w:p>
                          <w:p w14:paraId="61F05481" w14:textId="4D672A5D" w:rsidR="00937211" w:rsidRDefault="00C36BCB" w:rsidP="00C36BCB">
                            <w:pPr>
                              <w:jc w:val="center"/>
                              <w:rPr>
                                <w:color w:val="FFFFFF" w:themeColor="background1"/>
                              </w:rPr>
                            </w:pPr>
                            <w:r w:rsidRPr="00C36BCB">
                              <w:rPr>
                                <w:color w:val="FFFFFF" w:themeColor="background1"/>
                              </w:rPr>
                              <w:t>If you have any interest in these roles, please reach out to us</w:t>
                            </w:r>
                            <w:r w:rsidR="001C472A">
                              <w:rPr>
                                <w:color w:val="FFFFFF" w:themeColor="background1"/>
                              </w:rPr>
                              <w:t xml:space="preserve"> at: </w:t>
                            </w:r>
                          </w:p>
                          <w:p w14:paraId="366F6B80" w14:textId="6BEBA612" w:rsidR="001C472A" w:rsidRDefault="00342123" w:rsidP="00C36BCB">
                            <w:pPr>
                              <w:jc w:val="center"/>
                              <w:rPr>
                                <w:color w:val="FFFFFF" w:themeColor="background1"/>
                              </w:rPr>
                            </w:pPr>
                            <w:hyperlink r:id="rId33" w:history="1">
                              <w:r w:rsidRPr="00630D72">
                                <w:rPr>
                                  <w:rStyle w:val="Hyperlink"/>
                                </w:rPr>
                                <w:t>kyacdis@yahoo.com</w:t>
                              </w:r>
                            </w:hyperlink>
                          </w:p>
                          <w:p w14:paraId="4B95169A" w14:textId="77777777" w:rsidR="00342123" w:rsidRDefault="00342123" w:rsidP="00C36BCB">
                            <w:pPr>
                              <w:jc w:val="center"/>
                              <w:rPr>
                                <w:color w:val="FFFFFF" w:themeColor="background1"/>
                              </w:rPr>
                            </w:pPr>
                          </w:p>
                          <w:p w14:paraId="130BFB60" w14:textId="361C2671" w:rsidR="00342123" w:rsidRPr="00342123" w:rsidRDefault="00342123" w:rsidP="00C36BCB">
                            <w:pPr>
                              <w:jc w:val="center"/>
                              <w:rPr>
                                <w:b/>
                                <w:bCs/>
                                <w:color w:val="FFFFFF" w:themeColor="background1"/>
                                <w:sz w:val="28"/>
                                <w:szCs w:val="28"/>
                              </w:rPr>
                            </w:pPr>
                            <w:r w:rsidRPr="00342123">
                              <w:rPr>
                                <w:b/>
                                <w:bCs/>
                                <w:color w:val="FFFFFF" w:themeColor="background1"/>
                                <w:sz w:val="28"/>
                                <w:szCs w:val="28"/>
                              </w:rPr>
                              <w:t>We are looking forward to a spectacular year with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68835" id="Rectangle 8" o:spid="_x0000_s1033" style="position:absolute;margin-left:488.05pt;margin-top:8.7pt;width:539.25pt;height:651.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" fillcolor="#23316b [3206]" strokecolor="#05070f [486]" strokeweight="1pt">
                <v:textbox>
                  <w:txbxContent>
                    <w:p w14:paraId="398FD110" w14:textId="7D8837FA" w:rsidR="00C36BCB" w:rsidRPr="00C36BCB" w:rsidRDefault="00235CE3" w:rsidP="00C36BCB">
                      <w:pPr>
                        <w:jc w:val="center"/>
                        <w:rPr>
                          <w:color w:val="FFFFFF" w:themeColor="background1"/>
                        </w:rPr>
                      </w:pPr>
                      <w:r w:rsidRPr="00235CE3">
                        <w:drawing>
                          <wp:inline distT="0" distB="0" distL="0" distR="0" wp14:anchorId="36F514FB" wp14:editId="47CB64D5">
                            <wp:extent cx="171450" cy="171450"/>
                            <wp:effectExtent l="0" t="0" r="0" b="0"/>
                            <wp:docPr id="47598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81671" name=""/>
                                    <pic:cNvPicPr/>
                                  </pic:nvPicPr>
                                  <pic:blipFill>
                                    <a:blip r:embed="rId31"/>
                                    <a:stretch>
                                      <a:fillRect/>
                                    </a:stretch>
                                  </pic:blipFill>
                                  <pic:spPr>
                                    <a:xfrm>
                                      <a:off x="0" y="0"/>
                                      <a:ext cx="171450" cy="171450"/>
                                    </a:xfrm>
                                    <a:prstGeom prst="rect">
                                      <a:avLst/>
                                    </a:prstGeom>
                                  </pic:spPr>
                                </pic:pic>
                              </a:graphicData>
                            </a:graphic>
                          </wp:inline>
                        </w:drawing>
                      </w:r>
                      <w:r w:rsidRPr="00235CE3">
                        <w:t xml:space="preserve"> </w:t>
                      </w:r>
                      <w:r w:rsidR="008D6B22" w:rsidRPr="008D6B22">
                        <w:drawing>
                          <wp:inline distT="0" distB="0" distL="0" distR="0" wp14:anchorId="4737B266" wp14:editId="269D47DB">
                            <wp:extent cx="171450" cy="171450"/>
                            <wp:effectExtent l="0" t="0" r="0" b="0"/>
                            <wp:docPr id="36226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63369" name=""/>
                                    <pic:cNvPicPr/>
                                  </pic:nvPicPr>
                                  <pic:blipFill>
                                    <a:blip r:embed="rId32"/>
                                    <a:stretch>
                                      <a:fillRect/>
                                    </a:stretch>
                                  </pic:blipFill>
                                  <pic:spPr>
                                    <a:xfrm>
                                      <a:off x="0" y="0"/>
                                      <a:ext cx="171450" cy="171450"/>
                                    </a:xfrm>
                                    <a:prstGeom prst="rect">
                                      <a:avLst/>
                                    </a:prstGeom>
                                  </pic:spPr>
                                </pic:pic>
                              </a:graphicData>
                            </a:graphic>
                          </wp:inline>
                        </w:drawing>
                      </w:r>
                      <w:r w:rsidR="008D6B22" w:rsidRPr="008D6B22">
                        <w:t xml:space="preserve"> </w:t>
                      </w:r>
                      <w:r w:rsidR="00C36BCB" w:rsidRPr="00C36BCB">
                        <w:rPr>
                          <w:color w:val="FFFFFF" w:themeColor="background1"/>
                        </w:rPr>
                        <w:t>VOLUNTEER OPPORTUNITIES:</w:t>
                      </w:r>
                    </w:p>
                    <w:p w14:paraId="5D54174C" w14:textId="77777777" w:rsidR="00C36BCB" w:rsidRPr="00C36BCB" w:rsidRDefault="00C36BCB" w:rsidP="00C36BCB">
                      <w:pPr>
                        <w:jc w:val="center"/>
                        <w:rPr>
                          <w:color w:val="FFFFFF" w:themeColor="background1"/>
                        </w:rPr>
                      </w:pPr>
                    </w:p>
                    <w:p w14:paraId="7E0E9932" w14:textId="77777777" w:rsidR="00C36BCB" w:rsidRPr="00C36BCB" w:rsidRDefault="00C36BCB" w:rsidP="00C36BCB">
                      <w:pPr>
                        <w:jc w:val="center"/>
                        <w:rPr>
                          <w:color w:val="FFFFFF" w:themeColor="background1"/>
                        </w:rPr>
                      </w:pPr>
                      <w:r w:rsidRPr="00C36BCB">
                        <w:rPr>
                          <w:color w:val="FFFFFF" w:themeColor="background1"/>
                        </w:rPr>
                        <w:t xml:space="preserve"> - We are currently looking for volunteers within our chapter to join our team! </w:t>
                      </w:r>
                    </w:p>
                    <w:p w14:paraId="11180429" w14:textId="29B4528A" w:rsidR="00C36BCB" w:rsidRPr="00C36BCB" w:rsidRDefault="00C36BCB" w:rsidP="00C36BCB">
                      <w:pPr>
                        <w:jc w:val="center"/>
                        <w:rPr>
                          <w:color w:val="FFFFFF" w:themeColor="background1"/>
                        </w:rPr>
                      </w:pPr>
                      <w:r w:rsidRPr="00C36BCB">
                        <w:rPr>
                          <w:color w:val="FFFFFF" w:themeColor="background1"/>
                        </w:rPr>
                        <w:t xml:space="preserve">What if </w:t>
                      </w:r>
                      <w:r w:rsidR="00AC26B8" w:rsidRPr="00C36BCB">
                        <w:rPr>
                          <w:color w:val="FFFFFF" w:themeColor="background1"/>
                        </w:rPr>
                        <w:t>I</w:t>
                      </w:r>
                      <w:r w:rsidRPr="00C36BCB">
                        <w:rPr>
                          <w:color w:val="FFFFFF" w:themeColor="background1"/>
                        </w:rPr>
                        <w:t xml:space="preserve"> want to serve on the leadership team for the chapter???</w:t>
                      </w:r>
                      <w:r w:rsidR="00235CE3" w:rsidRPr="00C36BCB">
                        <w:rPr>
                          <w:color w:val="FFFFFF" w:themeColor="background1"/>
                        </w:rPr>
                        <w:t>.... If</w:t>
                      </w:r>
                      <w:r w:rsidRPr="00C36BCB">
                        <w:rPr>
                          <w:color w:val="FFFFFF" w:themeColor="background1"/>
                        </w:rPr>
                        <w:t xml:space="preserve"> you have leadership skills, </w:t>
                      </w:r>
                      <w:r w:rsidR="00E32988" w:rsidRPr="00C36BCB">
                        <w:rPr>
                          <w:color w:val="FFFFFF" w:themeColor="background1"/>
                        </w:rPr>
                        <w:t>collaborate</w:t>
                      </w:r>
                      <w:r w:rsidRPr="00C36BCB">
                        <w:rPr>
                          <w:color w:val="FFFFFF" w:themeColor="background1"/>
                        </w:rPr>
                        <w:t xml:space="preserve"> well with a team, can dedicate a little time each month, and would like to volunteer to join the leadership team - WE WANT TO HEAR FROM YOU! </w:t>
                      </w:r>
                    </w:p>
                    <w:p w14:paraId="61644912" w14:textId="77777777" w:rsidR="00C36BCB" w:rsidRPr="00C36BCB" w:rsidRDefault="00C36BCB" w:rsidP="00C36BCB">
                      <w:pPr>
                        <w:jc w:val="center"/>
                        <w:rPr>
                          <w:color w:val="FFFFFF" w:themeColor="background1"/>
                        </w:rPr>
                      </w:pPr>
                    </w:p>
                    <w:p w14:paraId="5F542FDF" w14:textId="7917F952" w:rsidR="00C36BCB" w:rsidRPr="00C36BCB" w:rsidRDefault="00C36BCB" w:rsidP="00C36BCB">
                      <w:pPr>
                        <w:jc w:val="center"/>
                        <w:rPr>
                          <w:color w:val="FFFFFF" w:themeColor="background1"/>
                        </w:rPr>
                      </w:pPr>
                      <w:r w:rsidRPr="00C36BCB">
                        <w:rPr>
                          <w:color w:val="FFFFFF" w:themeColor="background1"/>
                        </w:rPr>
                        <w:t>What if I'm interested, but not sure if I can do the job???</w:t>
                      </w:r>
                      <w:r w:rsidR="00235CE3" w:rsidRPr="00C36BCB">
                        <w:rPr>
                          <w:color w:val="FFFFFF" w:themeColor="background1"/>
                        </w:rPr>
                        <w:t>.... If</w:t>
                      </w:r>
                      <w:r w:rsidRPr="00C36BCB">
                        <w:rPr>
                          <w:color w:val="FFFFFF" w:themeColor="background1"/>
                        </w:rPr>
                        <w:t xml:space="preserve"> you have an interest to step into a specific </w:t>
                      </w:r>
                      <w:r w:rsidR="00EA73DA" w:rsidRPr="00C36BCB">
                        <w:rPr>
                          <w:color w:val="FFFFFF" w:themeColor="background1"/>
                        </w:rPr>
                        <w:t>role but</w:t>
                      </w:r>
                      <w:r w:rsidRPr="00C36BCB">
                        <w:rPr>
                          <w:color w:val="FFFFFF" w:themeColor="background1"/>
                        </w:rPr>
                        <w:t xml:space="preserve"> are unsure what that would look like or entail, we would be happy to have us shadow us - REACH OUT TO US TODAY!</w:t>
                      </w:r>
                    </w:p>
                    <w:p w14:paraId="3BBD7346" w14:textId="77777777" w:rsidR="00C36BCB" w:rsidRPr="00C36BCB" w:rsidRDefault="00C36BCB" w:rsidP="00C36BCB">
                      <w:pPr>
                        <w:jc w:val="center"/>
                        <w:rPr>
                          <w:color w:val="FFFFFF" w:themeColor="background1"/>
                        </w:rPr>
                      </w:pPr>
                    </w:p>
                    <w:p w14:paraId="6DFC2888" w14:textId="3042EFB7" w:rsidR="00C36BCB" w:rsidRPr="00C36BCB" w:rsidRDefault="00C36BCB" w:rsidP="00C36BCB">
                      <w:pPr>
                        <w:jc w:val="center"/>
                        <w:rPr>
                          <w:color w:val="FFFFFF" w:themeColor="background1"/>
                        </w:rPr>
                      </w:pPr>
                      <w:r w:rsidRPr="00C36BCB">
                        <w:rPr>
                          <w:color w:val="FFFFFF" w:themeColor="background1"/>
                        </w:rPr>
                        <w:t>What if I don't want to serve in a leadership role, but I wouldn't mind presenting???</w:t>
                      </w:r>
                      <w:r w:rsidR="00235CE3" w:rsidRPr="00C36BCB">
                        <w:rPr>
                          <w:color w:val="FFFFFF" w:themeColor="background1"/>
                        </w:rPr>
                        <w:t>......</w:t>
                      </w:r>
                      <w:r w:rsidRPr="00C36BCB">
                        <w:rPr>
                          <w:color w:val="FFFFFF" w:themeColor="background1"/>
                        </w:rPr>
                        <w:t xml:space="preserve">Maybe leadership isn't your thing, no biggie. If you are passionate about a particular area of CDI, have great presentation skills, and/or love to educate, then we would love </w:t>
                      </w:r>
                      <w:r w:rsidR="00235CE3" w:rsidRPr="00C36BCB">
                        <w:rPr>
                          <w:color w:val="FFFFFF" w:themeColor="background1"/>
                        </w:rPr>
                        <w:t>to talk</w:t>
                      </w:r>
                      <w:r w:rsidRPr="00C36BCB">
                        <w:rPr>
                          <w:color w:val="FFFFFF" w:themeColor="background1"/>
                        </w:rPr>
                        <w:t xml:space="preserve"> with you about presentation opportunities - SHOOT US AN EMAIL!</w:t>
                      </w:r>
                    </w:p>
                    <w:p w14:paraId="7DABDD04" w14:textId="77777777" w:rsidR="00C36BCB" w:rsidRPr="00C36BCB" w:rsidRDefault="00C36BCB" w:rsidP="00C36BCB">
                      <w:pPr>
                        <w:jc w:val="center"/>
                        <w:rPr>
                          <w:color w:val="FFFFFF" w:themeColor="background1"/>
                        </w:rPr>
                      </w:pPr>
                    </w:p>
                    <w:p w14:paraId="454AED25" w14:textId="77777777" w:rsidR="00C36BCB" w:rsidRPr="00C36BCB" w:rsidRDefault="00C36BCB" w:rsidP="00C36BCB">
                      <w:pPr>
                        <w:jc w:val="center"/>
                        <w:rPr>
                          <w:color w:val="FFFFFF" w:themeColor="background1"/>
                        </w:rPr>
                      </w:pPr>
                      <w:r w:rsidRPr="00C36BCB">
                        <w:rPr>
                          <w:color w:val="FFFFFF" w:themeColor="background1"/>
                        </w:rPr>
                        <w:t xml:space="preserve">Learn what the behind the scenes of the chapter looks like, get a better understanding of the responsibilities of each role, and how the team works together. </w:t>
                      </w:r>
                    </w:p>
                    <w:p w14:paraId="667886AC" w14:textId="77777777" w:rsidR="00C36BCB" w:rsidRPr="00C36BCB" w:rsidRDefault="00C36BCB" w:rsidP="00C36BCB">
                      <w:pPr>
                        <w:jc w:val="center"/>
                        <w:rPr>
                          <w:color w:val="FFFFFF" w:themeColor="background1"/>
                        </w:rPr>
                      </w:pPr>
                    </w:p>
                    <w:p w14:paraId="38D35358" w14:textId="77777777" w:rsidR="00C36BCB" w:rsidRPr="00C36BCB" w:rsidRDefault="00C36BCB" w:rsidP="00C36BCB">
                      <w:pPr>
                        <w:jc w:val="center"/>
                        <w:rPr>
                          <w:color w:val="FFFFFF" w:themeColor="background1"/>
                        </w:rPr>
                      </w:pPr>
                      <w:r w:rsidRPr="00C36BCB">
                        <w:rPr>
                          <w:color w:val="FFFFFF" w:themeColor="background1"/>
                        </w:rPr>
                        <w:t>Some positions/roles of the chapter include:</w:t>
                      </w:r>
                    </w:p>
                    <w:p w14:paraId="1E312F29" w14:textId="77777777" w:rsidR="00C36BCB" w:rsidRPr="00C36BCB" w:rsidRDefault="00C36BCB" w:rsidP="00C36BCB">
                      <w:pPr>
                        <w:jc w:val="center"/>
                        <w:rPr>
                          <w:color w:val="FFFFFF" w:themeColor="background1"/>
                        </w:rPr>
                      </w:pPr>
                      <w:r w:rsidRPr="00C36BCB">
                        <w:rPr>
                          <w:color w:val="FFFFFF" w:themeColor="background1"/>
                        </w:rPr>
                        <w:t xml:space="preserve">        - President                       - Secretary</w:t>
                      </w:r>
                    </w:p>
                    <w:p w14:paraId="5FEB09B7" w14:textId="77777777" w:rsidR="00C36BCB" w:rsidRPr="00C36BCB" w:rsidRDefault="00C36BCB" w:rsidP="00C36BCB">
                      <w:pPr>
                        <w:jc w:val="center"/>
                        <w:rPr>
                          <w:color w:val="FFFFFF" w:themeColor="background1"/>
                        </w:rPr>
                      </w:pPr>
                      <w:r w:rsidRPr="00C36BCB">
                        <w:rPr>
                          <w:color w:val="FFFFFF" w:themeColor="background1"/>
                        </w:rPr>
                        <w:t xml:space="preserve">        - Vice President                  - Treasurer</w:t>
                      </w:r>
                    </w:p>
                    <w:p w14:paraId="56E098CE" w14:textId="77777777" w:rsidR="00C36BCB" w:rsidRPr="00C36BCB" w:rsidRDefault="00C36BCB" w:rsidP="00C36BCB">
                      <w:pPr>
                        <w:jc w:val="center"/>
                        <w:rPr>
                          <w:color w:val="FFFFFF" w:themeColor="background1"/>
                        </w:rPr>
                      </w:pPr>
                      <w:r w:rsidRPr="00C36BCB">
                        <w:rPr>
                          <w:color w:val="FFFFFF" w:themeColor="background1"/>
                        </w:rPr>
                        <w:t xml:space="preserve">        - Social Media Manager            - Newsletter Editor</w:t>
                      </w:r>
                    </w:p>
                    <w:p w14:paraId="01530330" w14:textId="77777777" w:rsidR="00C36BCB" w:rsidRPr="00C36BCB" w:rsidRDefault="00C36BCB" w:rsidP="00C36BCB">
                      <w:pPr>
                        <w:jc w:val="center"/>
                        <w:rPr>
                          <w:color w:val="FFFFFF" w:themeColor="background1"/>
                        </w:rPr>
                      </w:pPr>
                      <w:r w:rsidRPr="00C36BCB">
                        <w:rPr>
                          <w:color w:val="FFFFFF" w:themeColor="background1"/>
                        </w:rPr>
                        <w:t xml:space="preserve">        - Conference Committee </w:t>
                      </w:r>
                    </w:p>
                    <w:p w14:paraId="68ADEE93" w14:textId="77777777" w:rsidR="00C36BCB" w:rsidRPr="00C36BCB" w:rsidRDefault="00C36BCB" w:rsidP="00C36BCB">
                      <w:pPr>
                        <w:jc w:val="center"/>
                        <w:rPr>
                          <w:color w:val="FFFFFF" w:themeColor="background1"/>
                        </w:rPr>
                      </w:pPr>
                    </w:p>
                    <w:p w14:paraId="61F05481" w14:textId="4D672A5D" w:rsidR="00937211" w:rsidRDefault="00C36BCB" w:rsidP="00C36BCB">
                      <w:pPr>
                        <w:jc w:val="center"/>
                        <w:rPr>
                          <w:color w:val="FFFFFF" w:themeColor="background1"/>
                        </w:rPr>
                      </w:pPr>
                      <w:r w:rsidRPr="00C36BCB">
                        <w:rPr>
                          <w:color w:val="FFFFFF" w:themeColor="background1"/>
                        </w:rPr>
                        <w:t>If you have any interest in these roles, please reach out to us</w:t>
                      </w:r>
                      <w:r w:rsidR="001C472A">
                        <w:rPr>
                          <w:color w:val="FFFFFF" w:themeColor="background1"/>
                        </w:rPr>
                        <w:t xml:space="preserve"> at: </w:t>
                      </w:r>
                    </w:p>
                    <w:p w14:paraId="366F6B80" w14:textId="6BEBA612" w:rsidR="001C472A" w:rsidRDefault="00342123" w:rsidP="00C36BCB">
                      <w:pPr>
                        <w:jc w:val="center"/>
                        <w:rPr>
                          <w:color w:val="FFFFFF" w:themeColor="background1"/>
                        </w:rPr>
                      </w:pPr>
                      <w:hyperlink r:id="rId34" w:history="1">
                        <w:r w:rsidRPr="00630D72">
                          <w:rPr>
                            <w:rStyle w:val="Hyperlink"/>
                          </w:rPr>
                          <w:t>kyacdis@yahoo.com</w:t>
                        </w:r>
                      </w:hyperlink>
                    </w:p>
                    <w:p w14:paraId="4B95169A" w14:textId="77777777" w:rsidR="00342123" w:rsidRDefault="00342123" w:rsidP="00C36BCB">
                      <w:pPr>
                        <w:jc w:val="center"/>
                        <w:rPr>
                          <w:color w:val="FFFFFF" w:themeColor="background1"/>
                        </w:rPr>
                      </w:pPr>
                    </w:p>
                    <w:p w14:paraId="130BFB60" w14:textId="361C2671" w:rsidR="00342123" w:rsidRPr="00342123" w:rsidRDefault="00342123" w:rsidP="00C36BCB">
                      <w:pPr>
                        <w:jc w:val="center"/>
                        <w:rPr>
                          <w:b/>
                          <w:bCs/>
                          <w:color w:val="FFFFFF" w:themeColor="background1"/>
                          <w:sz w:val="28"/>
                          <w:szCs w:val="28"/>
                        </w:rPr>
                      </w:pPr>
                      <w:r w:rsidRPr="00342123">
                        <w:rPr>
                          <w:b/>
                          <w:bCs/>
                          <w:color w:val="FFFFFF" w:themeColor="background1"/>
                          <w:sz w:val="28"/>
                          <w:szCs w:val="28"/>
                        </w:rPr>
                        <w:t>We are looking forward to a spectacular year with you!!!</w:t>
                      </w:r>
                    </w:p>
                  </w:txbxContent>
                </v:textbox>
                <w10:wrap anchorx="margin"/>
              </v:rect>
            </w:pict>
          </mc:Fallback>
        </mc:AlternateContent>
      </w:r>
    </w:p>
    <w:sectPr w:rsidR="004D2EE5" w:rsidRPr="009E13A4" w:rsidSect="00AB3054">
      <w:headerReference w:type="default" r:id="rId35"/>
      <w:footerReference w:type="default" r:id="rId36"/>
      <w:headerReference w:type="first" r:id="rId37"/>
      <w:footerReference w:type="first" r:id="rId38"/>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C9EC2" w14:textId="77777777" w:rsidR="00FD1C37" w:rsidRDefault="00FD1C37">
      <w:pPr>
        <w:spacing w:after="0" w:line="240" w:lineRule="auto"/>
      </w:pPr>
      <w:r>
        <w:separator/>
      </w:r>
    </w:p>
  </w:endnote>
  <w:endnote w:type="continuationSeparator" w:id="0">
    <w:p w14:paraId="06683529" w14:textId="77777777" w:rsidR="00FD1C37" w:rsidRDefault="00FD1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40CDC6E3" w14:textId="77777777" w:rsidTr="00010E2B">
      <w:trPr>
        <w:trHeight w:val="601"/>
      </w:trPr>
      <w:tc>
        <w:tcPr>
          <w:tcW w:w="2500" w:type="pct"/>
          <w:shd w:val="clear" w:color="auto" w:fill="296D9D" w:themeFill="accent1" w:themeFillShade="BF"/>
          <w:tcMar>
            <w:right w:w="0" w:type="dxa"/>
          </w:tcMar>
          <w:vAlign w:val="center"/>
        </w:tcPr>
        <w:p w14:paraId="74B0B270" w14:textId="52B98182" w:rsidR="00B44AE4" w:rsidRPr="00E40B3A" w:rsidRDefault="00611B15" w:rsidP="00B0545B">
          <w:pPr>
            <w:pStyle w:val="Header"/>
          </w:pPr>
          <w:r>
            <w:t>KYACDIS</w:t>
          </w: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39BA72AA"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3153D838"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2AB5665B" w14:textId="77777777" w:rsidTr="00010E2B">
      <w:trPr>
        <w:trHeight w:val="601"/>
      </w:trPr>
      <w:tc>
        <w:tcPr>
          <w:tcW w:w="2500" w:type="pct"/>
          <w:shd w:val="clear" w:color="auto" w:fill="296D9D" w:themeFill="accent1" w:themeFillShade="BF"/>
          <w:vAlign w:val="center"/>
        </w:tcPr>
        <w:p w14:paraId="05986895" w14:textId="20D21F6A" w:rsidR="00E40B3A" w:rsidRPr="00554C64" w:rsidRDefault="000D339A" w:rsidP="00B0545B">
          <w:pPr>
            <w:pStyle w:val="Header"/>
          </w:pPr>
          <w:r>
            <w:t>KYACDIS</w:t>
          </w: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42F0CB55" w14:textId="77777777" w:rsidR="00E40B3A" w:rsidRPr="00E40B3A" w:rsidRDefault="00E40B3A" w:rsidP="00E40B3A">
              <w:pPr>
                <w:pStyle w:val="Footer"/>
                <w:spacing w:before="0" w:after="0"/>
                <w:jc w:val="right"/>
                <w:rPr>
                  <w:caps/>
                  <w:noProof/>
                </w:rPr>
              </w:pPr>
              <w:r w:rsidRPr="00E40B3A">
                <w:fldChar w:fldCharType="begin"/>
              </w:r>
              <w:r w:rsidRPr="00E40B3A">
                <w:instrText xml:space="preserve"> PAGE   \* MERGEFORMAT </w:instrText>
              </w:r>
              <w:r w:rsidRPr="00E40B3A">
                <w:fldChar w:fldCharType="separate"/>
              </w:r>
              <w:r w:rsidR="00B43864">
                <w:rPr>
                  <w:noProof/>
                </w:rPr>
                <w:t>1</w:t>
              </w:r>
              <w:r w:rsidRPr="00E40B3A">
                <w:rPr>
                  <w:noProof/>
                </w:rPr>
                <w:fldChar w:fldCharType="end"/>
              </w:r>
            </w:p>
          </w:sdtContent>
        </w:sdt>
      </w:tc>
    </w:tr>
  </w:tbl>
  <w:p w14:paraId="0C2468CF"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30F6C" w14:textId="77777777" w:rsidR="00FD1C37" w:rsidRDefault="00FD1C37">
      <w:pPr>
        <w:spacing w:after="0" w:line="240" w:lineRule="auto"/>
      </w:pPr>
      <w:r>
        <w:separator/>
      </w:r>
    </w:p>
  </w:footnote>
  <w:footnote w:type="continuationSeparator" w:id="0">
    <w:p w14:paraId="2ADA775A" w14:textId="77777777" w:rsidR="00FD1C37" w:rsidRDefault="00FD1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38A35A85"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1C5CDE40" w14:textId="634C8019" w:rsidR="00B44AE4" w:rsidRPr="00984BB5" w:rsidRDefault="00667145" w:rsidP="00B0545B">
              <w:pPr>
                <w:pStyle w:val="Header"/>
              </w:pPr>
              <w:r>
                <w:t>KYACDIS</w:t>
              </w:r>
            </w:p>
          </w:tc>
        </w:sdtContent>
      </w:sdt>
      <w:tc>
        <w:tcPr>
          <w:tcW w:w="2500" w:type="pct"/>
          <w:shd w:val="clear" w:color="auto" w:fill="296D9D" w:themeFill="accent1" w:themeFillShade="BF"/>
          <w:vAlign w:val="center"/>
        </w:tcPr>
        <w:p w14:paraId="31C6F4A0" w14:textId="29D6CE3B" w:rsidR="00B44AE4" w:rsidRPr="00984BB5" w:rsidRDefault="00FD1C37"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667145">
                <w:t>February 01, 2026</w:t>
              </w:r>
            </w:sdtContent>
          </w:sdt>
        </w:p>
      </w:tc>
    </w:tr>
  </w:tbl>
  <w:p w14:paraId="6DD4633A" w14:textId="77777777"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3B97400C"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606350BB" w14:textId="0821E615" w:rsidR="00AB3054" w:rsidRPr="00A10E51" w:rsidRDefault="00667145" w:rsidP="00A10E51">
              <w:pPr>
                <w:pStyle w:val="Header"/>
              </w:pPr>
              <w:r>
                <w:t>KYACDIS</w:t>
              </w:r>
            </w:p>
          </w:tc>
        </w:sdtContent>
      </w:sdt>
      <w:tc>
        <w:tcPr>
          <w:tcW w:w="2500" w:type="pct"/>
          <w:shd w:val="clear" w:color="auto" w:fill="296D9D" w:themeFill="accent1" w:themeFillShade="BF"/>
          <w:vAlign w:val="center"/>
        </w:tcPr>
        <w:p w14:paraId="5D1CF95D" w14:textId="702B420E" w:rsidR="00AB3054" w:rsidRPr="00984BB5" w:rsidRDefault="00FD1C37"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EndPr/>
            <w:sdtContent>
              <w:r w:rsidR="00667145">
                <w:t>February 01, 2026</w:t>
              </w:r>
            </w:sdtContent>
          </w:sdt>
        </w:p>
      </w:tc>
    </w:tr>
  </w:tbl>
  <w:p w14:paraId="3480EF57" w14:textId="6E89CD2E"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i1025" type="#_x0000_t75" alt="Emoji" style="width:54pt;height:54pt;visibility:visible;mso-wrap-style:square" o:bullet="t">
        <v:imagedata r:id="rId1" o:title="Emoji"/>
      </v:shape>
    </w:pict>
  </w:numPicBullet>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A33C8"/>
    <w:multiLevelType w:val="multilevel"/>
    <w:tmpl w:val="94D6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204E3F"/>
    <w:multiLevelType w:val="multilevel"/>
    <w:tmpl w:val="0710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474936"/>
    <w:multiLevelType w:val="hybridMultilevel"/>
    <w:tmpl w:val="BFB408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B5497"/>
    <w:multiLevelType w:val="hybridMultilevel"/>
    <w:tmpl w:val="CC7680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8428B"/>
    <w:multiLevelType w:val="multilevel"/>
    <w:tmpl w:val="0634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3C16F8"/>
    <w:multiLevelType w:val="multilevel"/>
    <w:tmpl w:val="C59C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A86569"/>
    <w:multiLevelType w:val="hybridMultilevel"/>
    <w:tmpl w:val="5EA432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A00BD5"/>
    <w:multiLevelType w:val="multilevel"/>
    <w:tmpl w:val="2EEE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F22422"/>
    <w:multiLevelType w:val="multilevel"/>
    <w:tmpl w:val="BE56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40878814">
    <w:abstractNumId w:val="9"/>
  </w:num>
  <w:num w:numId="2" w16cid:durableId="1836451736">
    <w:abstractNumId w:val="7"/>
  </w:num>
  <w:num w:numId="3" w16cid:durableId="98139899">
    <w:abstractNumId w:val="6"/>
  </w:num>
  <w:num w:numId="4" w16cid:durableId="837767787">
    <w:abstractNumId w:val="5"/>
  </w:num>
  <w:num w:numId="5" w16cid:durableId="2016378241">
    <w:abstractNumId w:val="4"/>
  </w:num>
  <w:num w:numId="6" w16cid:durableId="1302076222">
    <w:abstractNumId w:val="8"/>
  </w:num>
  <w:num w:numId="7" w16cid:durableId="216935296">
    <w:abstractNumId w:val="3"/>
  </w:num>
  <w:num w:numId="8" w16cid:durableId="1485464825">
    <w:abstractNumId w:val="2"/>
  </w:num>
  <w:num w:numId="9" w16cid:durableId="230434326">
    <w:abstractNumId w:val="1"/>
  </w:num>
  <w:num w:numId="10" w16cid:durableId="825901058">
    <w:abstractNumId w:val="0"/>
  </w:num>
  <w:num w:numId="11" w16cid:durableId="194314670">
    <w:abstractNumId w:val="14"/>
  </w:num>
  <w:num w:numId="12" w16cid:durableId="1148670487">
    <w:abstractNumId w:val="12"/>
  </w:num>
  <w:num w:numId="13" w16cid:durableId="103037630">
    <w:abstractNumId w:val="16"/>
  </w:num>
  <w:num w:numId="14" w16cid:durableId="2081636643">
    <w:abstractNumId w:val="13"/>
  </w:num>
  <w:num w:numId="15" w16cid:durableId="84766224">
    <w:abstractNumId w:val="18"/>
  </w:num>
  <w:num w:numId="16" w16cid:durableId="651982362">
    <w:abstractNumId w:val="15"/>
  </w:num>
  <w:num w:numId="17" w16cid:durableId="1808859869">
    <w:abstractNumId w:val="11"/>
  </w:num>
  <w:num w:numId="18" w16cid:durableId="295571089">
    <w:abstractNumId w:val="10"/>
  </w:num>
  <w:num w:numId="19" w16cid:durableId="19414461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45"/>
    <w:rsid w:val="00004923"/>
    <w:rsid w:val="00007601"/>
    <w:rsid w:val="00010E2B"/>
    <w:rsid w:val="00010F18"/>
    <w:rsid w:val="00047D8A"/>
    <w:rsid w:val="00064C59"/>
    <w:rsid w:val="00080029"/>
    <w:rsid w:val="00096A59"/>
    <w:rsid w:val="000B7DB6"/>
    <w:rsid w:val="000C153C"/>
    <w:rsid w:val="000D339A"/>
    <w:rsid w:val="00117432"/>
    <w:rsid w:val="00121731"/>
    <w:rsid w:val="00146469"/>
    <w:rsid w:val="0016091E"/>
    <w:rsid w:val="001633A1"/>
    <w:rsid w:val="001949F5"/>
    <w:rsid w:val="001C472A"/>
    <w:rsid w:val="001C7DE6"/>
    <w:rsid w:val="001D069D"/>
    <w:rsid w:val="00210270"/>
    <w:rsid w:val="00210671"/>
    <w:rsid w:val="002166D8"/>
    <w:rsid w:val="00216EE6"/>
    <w:rsid w:val="002172D5"/>
    <w:rsid w:val="002231E0"/>
    <w:rsid w:val="00232B97"/>
    <w:rsid w:val="00235CE3"/>
    <w:rsid w:val="00241AE1"/>
    <w:rsid w:val="00246FEC"/>
    <w:rsid w:val="00255377"/>
    <w:rsid w:val="002554AF"/>
    <w:rsid w:val="00293C96"/>
    <w:rsid w:val="0029689D"/>
    <w:rsid w:val="002B65AC"/>
    <w:rsid w:val="002D2945"/>
    <w:rsid w:val="002E6273"/>
    <w:rsid w:val="0033156F"/>
    <w:rsid w:val="00342123"/>
    <w:rsid w:val="00351C93"/>
    <w:rsid w:val="003548BD"/>
    <w:rsid w:val="0036232E"/>
    <w:rsid w:val="00370DAF"/>
    <w:rsid w:val="00385FC5"/>
    <w:rsid w:val="003C22F8"/>
    <w:rsid w:val="003E0362"/>
    <w:rsid w:val="003E4566"/>
    <w:rsid w:val="003F2188"/>
    <w:rsid w:val="003F5F5A"/>
    <w:rsid w:val="00401EF8"/>
    <w:rsid w:val="00414A18"/>
    <w:rsid w:val="00417913"/>
    <w:rsid w:val="004219C9"/>
    <w:rsid w:val="004313D8"/>
    <w:rsid w:val="00442D2E"/>
    <w:rsid w:val="004766A7"/>
    <w:rsid w:val="004864F9"/>
    <w:rsid w:val="004939A8"/>
    <w:rsid w:val="004B0799"/>
    <w:rsid w:val="004D2783"/>
    <w:rsid w:val="004D2EE5"/>
    <w:rsid w:val="004D6F91"/>
    <w:rsid w:val="004F181F"/>
    <w:rsid w:val="004F4830"/>
    <w:rsid w:val="004F7AB8"/>
    <w:rsid w:val="005465F3"/>
    <w:rsid w:val="00554C64"/>
    <w:rsid w:val="0057159E"/>
    <w:rsid w:val="00574DDB"/>
    <w:rsid w:val="00582CEA"/>
    <w:rsid w:val="005A4A16"/>
    <w:rsid w:val="005B1EC0"/>
    <w:rsid w:val="005C73C4"/>
    <w:rsid w:val="005D13BE"/>
    <w:rsid w:val="005E5B21"/>
    <w:rsid w:val="005E6AE7"/>
    <w:rsid w:val="00611B15"/>
    <w:rsid w:val="00615751"/>
    <w:rsid w:val="0062317E"/>
    <w:rsid w:val="006425A0"/>
    <w:rsid w:val="00667145"/>
    <w:rsid w:val="00684F02"/>
    <w:rsid w:val="006C3216"/>
    <w:rsid w:val="006E24C1"/>
    <w:rsid w:val="006F4885"/>
    <w:rsid w:val="00703FE3"/>
    <w:rsid w:val="00732719"/>
    <w:rsid w:val="00761357"/>
    <w:rsid w:val="00771380"/>
    <w:rsid w:val="00777CBC"/>
    <w:rsid w:val="00794F87"/>
    <w:rsid w:val="007C6247"/>
    <w:rsid w:val="007D0CA6"/>
    <w:rsid w:val="007D4F7A"/>
    <w:rsid w:val="007E617A"/>
    <w:rsid w:val="007E7E91"/>
    <w:rsid w:val="00814E61"/>
    <w:rsid w:val="0082790B"/>
    <w:rsid w:val="008305E6"/>
    <w:rsid w:val="00851666"/>
    <w:rsid w:val="008550E7"/>
    <w:rsid w:val="008A0331"/>
    <w:rsid w:val="008C1DEB"/>
    <w:rsid w:val="008D6B22"/>
    <w:rsid w:val="00900C8B"/>
    <w:rsid w:val="00937211"/>
    <w:rsid w:val="0098146D"/>
    <w:rsid w:val="00984BB5"/>
    <w:rsid w:val="009B0226"/>
    <w:rsid w:val="009E13A4"/>
    <w:rsid w:val="00A10E51"/>
    <w:rsid w:val="00A1404C"/>
    <w:rsid w:val="00A4351E"/>
    <w:rsid w:val="00A5487A"/>
    <w:rsid w:val="00AA1EEA"/>
    <w:rsid w:val="00AB3054"/>
    <w:rsid w:val="00AC26B8"/>
    <w:rsid w:val="00AD1BB8"/>
    <w:rsid w:val="00AD222B"/>
    <w:rsid w:val="00AE42DD"/>
    <w:rsid w:val="00B0545B"/>
    <w:rsid w:val="00B2720B"/>
    <w:rsid w:val="00B43864"/>
    <w:rsid w:val="00B44AE4"/>
    <w:rsid w:val="00B46A0F"/>
    <w:rsid w:val="00B824D9"/>
    <w:rsid w:val="00B9286A"/>
    <w:rsid w:val="00BB210A"/>
    <w:rsid w:val="00BB7638"/>
    <w:rsid w:val="00BC2E14"/>
    <w:rsid w:val="00BC477F"/>
    <w:rsid w:val="00C02C54"/>
    <w:rsid w:val="00C1591B"/>
    <w:rsid w:val="00C2155A"/>
    <w:rsid w:val="00C36BCB"/>
    <w:rsid w:val="00C47AE2"/>
    <w:rsid w:val="00C70286"/>
    <w:rsid w:val="00C825C5"/>
    <w:rsid w:val="00CA0F27"/>
    <w:rsid w:val="00CD2AB1"/>
    <w:rsid w:val="00CE0CA7"/>
    <w:rsid w:val="00D01A8A"/>
    <w:rsid w:val="00D118BF"/>
    <w:rsid w:val="00D32417"/>
    <w:rsid w:val="00D324B2"/>
    <w:rsid w:val="00DB60FE"/>
    <w:rsid w:val="00DB7F40"/>
    <w:rsid w:val="00DD522C"/>
    <w:rsid w:val="00DF1CEF"/>
    <w:rsid w:val="00DF34DC"/>
    <w:rsid w:val="00E13B1E"/>
    <w:rsid w:val="00E32988"/>
    <w:rsid w:val="00E40B3A"/>
    <w:rsid w:val="00E46F26"/>
    <w:rsid w:val="00E5540F"/>
    <w:rsid w:val="00E71634"/>
    <w:rsid w:val="00E74857"/>
    <w:rsid w:val="00E77AC0"/>
    <w:rsid w:val="00EA0D1D"/>
    <w:rsid w:val="00EA73DA"/>
    <w:rsid w:val="00EB1F57"/>
    <w:rsid w:val="00EB2BB8"/>
    <w:rsid w:val="00EC5EDB"/>
    <w:rsid w:val="00EE211F"/>
    <w:rsid w:val="00FB2537"/>
    <w:rsid w:val="00FB4F85"/>
    <w:rsid w:val="00FC469C"/>
    <w:rsid w:val="00FC766E"/>
    <w:rsid w:val="00FD1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5D3224"/>
  <w15:chartTrackingRefBased/>
  <w15:docId w15:val="{B3E67A81-9124-40C8-BABA-1E94359CB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5E6A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docs.google.com/forms/d/e/1FAIpQLSeegEI727tgksMhpr0YvEN9Lwi4PJxAXEyMS8pxAM_38p3oXA/viewform?usp=header__;!!DCTxO5nwB6A69OQV!zzCxm7Pq2mqHECUVwjzMRQlTFd_XLyHKzft3JMmP0KrecbTkOfT0Kvp-3vx05iH5hJUH_votFGtlioqErvv7u9g10Q$" TargetMode="External"/><Relationship Id="rId18" Type="http://schemas.openxmlformats.org/officeDocument/2006/relationships/hyperlink" Target="mailto:Alicia.mitchell@nortonhealthcare.org" TargetMode="External"/><Relationship Id="rId26" Type="http://schemas.openxmlformats.org/officeDocument/2006/relationships/image" Target="media/image14.wmf"/><Relationship Id="rId39" Type="http://schemas.openxmlformats.org/officeDocument/2006/relationships/fontTable" Target="fontTable.xml"/><Relationship Id="rId21" Type="http://schemas.openxmlformats.org/officeDocument/2006/relationships/image" Target="media/image9.jpg"/><Relationship Id="rId34" Type="http://schemas.openxmlformats.org/officeDocument/2006/relationships/hyperlink" Target="mailto:kyacdis@yahoo.com" TargetMode="External"/><Relationship Id="rId7" Type="http://schemas.openxmlformats.org/officeDocument/2006/relationships/endnotes" Target="endnotes.xml"/><Relationship Id="rId12" Type="http://schemas.openxmlformats.org/officeDocument/2006/relationships/hyperlink" Target="https://docs.google.com/forms/d/e/1FAIpQLSeegEI727tgksMhpr0YvEN9Lwi4PJxAXEyMS8pxAM_38p3oXA/viewform?usp=header" TargetMode="External"/><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hyperlink" Target="mailto:kyacdis@yahoo.com"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rldefense.com/v3/__https:/docs.google.com/forms/d/e/1FAIpQLSeegEI727tgksMhpr0YvEN9Lwi4PJxAXEyMS8pxAM_38p3oXA/viewform?usp=header__;!!DCTxO5nwB6A69OQV!zzCxm7Pq2mqHECUVwjzMRQlTFd_XLyHKzft3JMmP0KrecbTkOfT0Kvp-3vx05iH5hJUH_votFGtlioqErvv7u9g10Q$"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cs.google.com/forms/d/e/1FAIpQLSeegEI727tgksMhpr0YvEN9Lwi4PJxAXEyMS8pxAM_38p3oXA/viewform?usp=header"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cean\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February 01, 2026</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2637</TotalTime>
  <Pages>5</Pages>
  <Words>238</Words>
  <Characters>1355</Characters>
  <Application>Microsoft Office Word</Application>
  <DocSecurity>0</DocSecurity>
  <Lines>75</Lines>
  <Paragraphs>24</Paragraphs>
  <ScaleCrop>false</ScaleCrop>
  <HeadingPairs>
    <vt:vector size="2" baseType="variant">
      <vt:variant>
        <vt:lpstr>Title</vt:lpstr>
      </vt:variant>
      <vt:variant>
        <vt:i4>1</vt:i4>
      </vt:variant>
    </vt:vector>
  </HeadingPairs>
  <TitlesOfParts>
    <vt:vector size="1" baseType="lpstr">
      <vt:lpstr/>
    </vt:vector>
  </TitlesOfParts>
  <Company>KYACDIS</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Cindy Ballard</cp:lastModifiedBy>
  <cp:revision>79</cp:revision>
  <dcterms:created xsi:type="dcterms:W3CDTF">2026-03-12T21:00:00Z</dcterms:created>
  <dcterms:modified xsi:type="dcterms:W3CDTF">2026-03-19T02:57:00Z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